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Tr="00CF1B6A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CF1B6A" w:rsidRPr="0037743C" w:rsidRDefault="00BA7C5A" w:rsidP="00CF1B6A">
            <w:pPr>
              <w:pStyle w:val="BlockHeading"/>
              <w:ind w:right="0"/>
            </w:pPr>
            <w:r>
              <w:t>What is a Riparian Area</w:t>
            </w:r>
            <w:r w:rsidR="0062562B">
              <w:t xml:space="preserve">? </w:t>
            </w:r>
          </w:p>
          <w:p w:rsidR="00CF1B6A" w:rsidRDefault="0062562B" w:rsidP="0062562B">
            <w:pPr>
              <w:pStyle w:val="BlockText"/>
              <w:ind w:right="0"/>
            </w:pPr>
            <w:r>
              <w:t xml:space="preserve">A riparian area is the vegetated </w:t>
            </w:r>
            <w:r w:rsidR="00BA7C5A">
              <w:t>area adjacent to</w:t>
            </w:r>
            <w:r>
              <w:t xml:space="preserve"> lakes, rivers,</w:t>
            </w:r>
            <w:r w:rsidR="000B5C64">
              <w:t xml:space="preserve"> streams and ditches</w:t>
            </w:r>
            <w:r>
              <w:t xml:space="preserve"> that provides bank stabilization</w:t>
            </w:r>
            <w:r w:rsidR="00E64B12">
              <w:t xml:space="preserve"> </w:t>
            </w:r>
            <w:r w:rsidR="003700AD">
              <w:t>which helps prevent</w:t>
            </w:r>
            <w:r>
              <w:t xml:space="preserve"> erosion</w:t>
            </w:r>
            <w:r w:rsidR="000B5C64">
              <w:t>. K</w:t>
            </w:r>
            <w:r>
              <w:t xml:space="preserve">eeping this natural vegetation area </w:t>
            </w:r>
            <w:r w:rsidR="00E64B12">
              <w:t>in place</w:t>
            </w:r>
            <w:r>
              <w:t xml:space="preserve"> protects water quality</w:t>
            </w:r>
            <w:r w:rsidR="00BA7C5A">
              <w:t>. This is done by the overgrown vegetation</w:t>
            </w:r>
            <w:r>
              <w:t xml:space="preserve"> trapping and fil</w:t>
            </w:r>
            <w:r w:rsidR="00BA7C5A">
              <w:t>tering sediment</w:t>
            </w:r>
            <w:r>
              <w:t xml:space="preserve"> and pollutants</w:t>
            </w:r>
            <w:r w:rsidR="00BA7C5A">
              <w:t xml:space="preserve"> before they enter the waterway</w:t>
            </w:r>
            <w:r>
              <w:t>.</w:t>
            </w:r>
            <w:r w:rsidR="00A94BEC">
              <w:t xml:space="preserve"> R</w:t>
            </w:r>
            <w:r>
              <w:t>iparian area</w:t>
            </w:r>
            <w:r w:rsidR="00BA7C5A">
              <w:t xml:space="preserve"> protection</w:t>
            </w:r>
            <w:r w:rsidR="00B60C3D">
              <w:t xml:space="preserve"> is one of the easiest, economical, and </w:t>
            </w:r>
            <w:r>
              <w:t xml:space="preserve">most beneficial </w:t>
            </w:r>
            <w:r w:rsidR="00635AFB">
              <w:t>ways to preserve</w:t>
            </w:r>
            <w:r>
              <w:t xml:space="preserve"> water quality </w:t>
            </w:r>
            <w:r w:rsidR="00635AFB">
              <w:t>and stream habitat</w:t>
            </w:r>
            <w:r>
              <w:t xml:space="preserve">. 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Default="0012073F" w:rsidP="007B03D6">
            <w:pPr>
              <w:pStyle w:val="ReturnAddress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-5678805</wp:posOffset>
                      </wp:positionV>
                      <wp:extent cx="1571625" cy="3133725"/>
                      <wp:effectExtent l="0" t="0" r="9525" b="952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313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073F" w:rsidRDefault="0012073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Trees &amp; Shrubs</w:t>
                                  </w:r>
                                </w:p>
                                <w:p w:rsidR="0012073F" w:rsidRPr="0012073F" w:rsidRDefault="0012073F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>Shumard Oak</w:t>
                                  </w:r>
                                </w:p>
                                <w:p w:rsidR="0012073F" w:rsidRPr="0012073F" w:rsidRDefault="0012073F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>Pecan</w:t>
                                  </w:r>
                                </w:p>
                                <w:p w:rsidR="0012073F" w:rsidRPr="006B5B7E" w:rsidRDefault="0012073F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>Oak</w:t>
                                  </w:r>
                                  <w:r w:rsidR="006B5B7E">
                                    <w:t xml:space="preserve">  </w:t>
                                  </w:r>
                                </w:p>
                                <w:p w:rsidR="006B5B7E" w:rsidRPr="0012073F" w:rsidRDefault="006B5B7E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Willow </w:t>
                                  </w:r>
                                </w:p>
                                <w:p w:rsidR="0012073F" w:rsidRPr="0012073F" w:rsidRDefault="004D4155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>Cottonwood</w:t>
                                  </w:r>
                                  <w:r w:rsidR="0012073F">
                                    <w:t xml:space="preserve"> </w:t>
                                  </w:r>
                                </w:p>
                                <w:p w:rsidR="0012073F" w:rsidRPr="006B5B7E" w:rsidRDefault="0012073F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>Deciduous Holly</w:t>
                                  </w:r>
                                </w:p>
                                <w:p w:rsidR="006B5B7E" w:rsidRPr="0012073F" w:rsidRDefault="006B5B7E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Maple </w:t>
                                  </w:r>
                                </w:p>
                                <w:p w:rsidR="0012073F" w:rsidRPr="009C1C3F" w:rsidRDefault="00434B64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Rusty </w:t>
                                  </w:r>
                                  <w:proofErr w:type="spellStart"/>
                                  <w:r>
                                    <w:t>Bla</w:t>
                                  </w:r>
                                  <w:r w:rsidR="0012073F">
                                    <w:t>ckhaw</w:t>
                                  </w:r>
                                  <w:proofErr w:type="spellEnd"/>
                                </w:p>
                                <w:p w:rsidR="009C1C3F" w:rsidRPr="0012073F" w:rsidRDefault="009C1C3F" w:rsidP="001207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>Elm</w:t>
                                  </w:r>
                                </w:p>
                                <w:p w:rsidR="0012073F" w:rsidRPr="009C1C3F" w:rsidRDefault="0012073F" w:rsidP="009C1C3F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t>Button Bush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-6.05pt;margin-top:-447.15pt;width:123.75pt;height:246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" fillcolor="white [3201]" stroked="f" strokeweight=".5pt">
                      <v:textbox>
                        <w:txbxContent>
                          <w:p w:rsidR="0012073F" w:rsidRDefault="001207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Trees &amp; Shrubs</w:t>
                            </w:r>
                          </w:p>
                          <w:p w:rsidR="0012073F" w:rsidRPr="0012073F" w:rsidRDefault="0012073F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>Shumard Oak</w:t>
                            </w:r>
                          </w:p>
                          <w:p w:rsidR="0012073F" w:rsidRPr="0012073F" w:rsidRDefault="0012073F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>Pecan</w:t>
                            </w:r>
                          </w:p>
                          <w:p w:rsidR="0012073F" w:rsidRPr="006B5B7E" w:rsidRDefault="0012073F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>Oak</w:t>
                            </w:r>
                            <w:r w:rsidR="006B5B7E">
                              <w:t xml:space="preserve">  </w:t>
                            </w:r>
                          </w:p>
                          <w:p w:rsidR="006B5B7E" w:rsidRPr="0012073F" w:rsidRDefault="006B5B7E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 xml:space="preserve">Willow </w:t>
                            </w:r>
                          </w:p>
                          <w:p w:rsidR="0012073F" w:rsidRPr="0012073F" w:rsidRDefault="004D4155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>Cottonwood</w:t>
                            </w:r>
                            <w:r w:rsidR="0012073F">
                              <w:t xml:space="preserve"> </w:t>
                            </w:r>
                          </w:p>
                          <w:p w:rsidR="0012073F" w:rsidRPr="006B5B7E" w:rsidRDefault="0012073F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>Deciduous Holly</w:t>
                            </w:r>
                          </w:p>
                          <w:p w:rsidR="006B5B7E" w:rsidRPr="0012073F" w:rsidRDefault="006B5B7E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 xml:space="preserve">Maple </w:t>
                            </w:r>
                          </w:p>
                          <w:p w:rsidR="0012073F" w:rsidRPr="009C1C3F" w:rsidRDefault="00434B64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 xml:space="preserve">Rusty </w:t>
                            </w:r>
                            <w:proofErr w:type="spellStart"/>
                            <w:r>
                              <w:t>Bla</w:t>
                            </w:r>
                            <w:r w:rsidR="0012073F">
                              <w:t>ckhaw</w:t>
                            </w:r>
                            <w:proofErr w:type="spellEnd"/>
                          </w:p>
                          <w:p w:rsidR="009C1C3F" w:rsidRPr="0012073F" w:rsidRDefault="009C1C3F" w:rsidP="001207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>Elm</w:t>
                            </w:r>
                          </w:p>
                          <w:p w:rsidR="0012073F" w:rsidRPr="009C1C3F" w:rsidRDefault="0012073F" w:rsidP="009C1C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>
                              <w:t>Button Bush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642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-6469380</wp:posOffset>
                      </wp:positionV>
                      <wp:extent cx="2771775" cy="609600"/>
                      <wp:effectExtent l="133350" t="133350" r="142875" b="15240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:rsidR="00D02642" w:rsidRPr="00D02642" w:rsidRDefault="00D02642" w:rsidP="00D0264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0264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Native Plants to Use Near Streams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7" type="#_x0000_t202" style="position:absolute;margin-left:-.8pt;margin-top:-509.4pt;width:218.25pt;height:4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" fillcolor="#2b7370 [1604]" stroked="f" strokeweight=".5pt">
                      <v:shadow on="t" color="black" offset="0,1pt"/>
                      <v:textbox>
                        <w:txbxContent>
                          <w:p w:rsidR="00D02642" w:rsidRPr="00D02642" w:rsidRDefault="00D02642" w:rsidP="00D0264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0264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Native Plants to Use Near Streams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2FF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-2392680</wp:posOffset>
                      </wp:positionV>
                      <wp:extent cx="1885950" cy="904875"/>
                      <wp:effectExtent l="0" t="0" r="0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90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2FFA" w:rsidRDefault="00332FFA">
                                  <w:r w:rsidRPr="00332FFA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696720" cy="810822"/>
                                        <wp:effectExtent l="0" t="0" r="0" b="8890"/>
                                        <wp:docPr id="17" name="Picture 17" descr="C:\Users\jmonnot\Desktop\Claremore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jmonnot\Desktop\Claremore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6720" cy="810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8" type="#_x0000_t202" style="position:absolute;margin-left:32.2pt;margin-top:-188.4pt;width:148.5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" fillcolor="white [3201]" stroked="f" strokeweight=".5pt">
                      <v:textbox>
                        <w:txbxContent>
                          <w:p w:rsidR="00332FFA" w:rsidRDefault="00332FFA">
                            <w:r w:rsidRPr="00332FF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696720" cy="810822"/>
                                  <wp:effectExtent l="0" t="0" r="0" b="8890"/>
                                  <wp:docPr id="17" name="Picture 17" descr="C:\Users\jmonnot\Desktop\Claremore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monnot\Desktop\Claremore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81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00AD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F83871" wp14:editId="259A2BFB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-1440180</wp:posOffset>
                      </wp:positionV>
                      <wp:extent cx="2981325" cy="1419225"/>
                      <wp:effectExtent l="0" t="0" r="9525" b="952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132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00AD" w:rsidRDefault="002B117F" w:rsidP="002B117F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For more information, please contact:</w:t>
                                  </w:r>
                                </w:p>
                                <w:p w:rsidR="002B117F" w:rsidRDefault="002B117F" w:rsidP="002B117F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Julie Monnot, Stormwater Manager at</w:t>
                                  </w:r>
                                </w:p>
                                <w:p w:rsidR="002B117F" w:rsidRDefault="002B117F" w:rsidP="002B117F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918-341-0457 ext285 </w:t>
                                  </w:r>
                                  <w:hyperlink r:id="rId15" w:history="1">
                                    <w:r w:rsidRPr="00DD5DE5">
                                      <w:rPr>
                                        <w:rStyle w:val="Hyperlink"/>
                                      </w:rPr>
                                      <w:t>jmonnot@claremorecity.com</w:t>
                                    </w:r>
                                  </w:hyperlink>
                                </w:p>
                                <w:p w:rsidR="002B117F" w:rsidRDefault="002B117F" w:rsidP="002B117F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Kyle Clifton, Floodplain Manager at</w:t>
                                  </w:r>
                                </w:p>
                                <w:p w:rsidR="002B117F" w:rsidRDefault="003007A1" w:rsidP="002B117F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918-341-2066 </w:t>
                                  </w:r>
                                  <w:r>
                                    <w:t>e</w:t>
                                  </w:r>
                                  <w:bookmarkStart w:id="0" w:name="_GoBack"/>
                                  <w:bookmarkEnd w:id="0"/>
                                  <w:r w:rsidR="00B73F9C">
                                    <w:t>xt213</w:t>
                                  </w:r>
                                  <w:r w:rsidR="002B117F">
                                    <w:t xml:space="preserve"> </w:t>
                                  </w:r>
                                  <w:hyperlink r:id="rId16" w:history="1">
                                    <w:r w:rsidR="002B117F" w:rsidRPr="00DD5DE5">
                                      <w:rPr>
                                        <w:rStyle w:val="Hyperlink"/>
                                      </w:rPr>
                                      <w:t>kclifton@claremorecity.com</w:t>
                                    </w:r>
                                  </w:hyperlink>
                                  <w:r w:rsidR="002B117F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F838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9" type="#_x0000_t202" style="position:absolute;margin-left:-6.05pt;margin-top:-113.4pt;width:234.75pt;height:11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" fillcolor="white [3201]" stroked="f" strokeweight=".5pt">
                      <v:textbox>
                        <w:txbxContent>
                          <w:p w:rsidR="003700AD" w:rsidRDefault="002B117F" w:rsidP="002B11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For more information, please contact:</w:t>
                            </w:r>
                          </w:p>
                          <w:p w:rsidR="002B117F" w:rsidRDefault="002B117F" w:rsidP="002B11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Julie Monnot, Stormwater Manager at</w:t>
                            </w:r>
                          </w:p>
                          <w:p w:rsidR="002B117F" w:rsidRDefault="002B117F" w:rsidP="002B11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918-341-0457 ext285 </w:t>
                            </w:r>
                            <w:hyperlink r:id="rId17" w:history="1">
                              <w:r w:rsidRPr="00DD5DE5">
                                <w:rPr>
                                  <w:rStyle w:val="Hyperlink"/>
                                </w:rPr>
                                <w:t>jmonnot@claremorecity.com</w:t>
                              </w:r>
                            </w:hyperlink>
                          </w:p>
                          <w:p w:rsidR="002B117F" w:rsidRDefault="002B117F" w:rsidP="002B11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Kyle Clifton, Floodplain Manager at</w:t>
                            </w:r>
                          </w:p>
                          <w:p w:rsidR="002B117F" w:rsidRDefault="003007A1" w:rsidP="002B11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918-341-2066 </w:t>
                            </w:r>
                            <w:r>
                              <w:t>e</w:t>
                            </w:r>
                            <w:bookmarkStart w:id="1" w:name="_GoBack"/>
                            <w:bookmarkEnd w:id="1"/>
                            <w:r w:rsidR="00B73F9C">
                              <w:t>xt213</w:t>
                            </w:r>
                            <w:r w:rsidR="002B117F">
                              <w:t xml:space="preserve"> </w:t>
                            </w:r>
                            <w:hyperlink r:id="rId18" w:history="1">
                              <w:r w:rsidR="002B117F" w:rsidRPr="00DD5DE5">
                                <w:rPr>
                                  <w:rStyle w:val="Hyperlink"/>
                                </w:rPr>
                                <w:t>kclifton@claremorecity.com</w:t>
                              </w:r>
                            </w:hyperlink>
                            <w:r w:rsidR="002B117F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Default="006B5B7E" w:rsidP="0046222B">
            <w:pPr>
              <w:pStyle w:val="Recipient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-5678805</wp:posOffset>
                      </wp:positionV>
                      <wp:extent cx="1409700" cy="313372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313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B5B7E" w:rsidRDefault="006B5B7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Flowers &amp; Grasses</w:t>
                                  </w:r>
                                </w:p>
                                <w:p w:rsidR="004A5F35" w:rsidRDefault="004A5F35" w:rsidP="004A5F35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Cattail</w:t>
                                  </w:r>
                                </w:p>
                                <w:p w:rsidR="004A5F35" w:rsidRDefault="004A5F35" w:rsidP="004A5F35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Smart Weed</w:t>
                                  </w:r>
                                </w:p>
                                <w:p w:rsidR="004A5F35" w:rsidRDefault="004A5F35" w:rsidP="004A5F35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Sweet Grass</w:t>
                                  </w:r>
                                </w:p>
                                <w:p w:rsidR="004A5F35" w:rsidRDefault="004A5F35" w:rsidP="004A5F35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Cardinal Flower</w:t>
                                  </w:r>
                                </w:p>
                                <w:p w:rsidR="004A5F35" w:rsidRDefault="004A5F35" w:rsidP="004A5F35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Pond Arrowhead</w:t>
                                  </w:r>
                                </w:p>
                                <w:p w:rsidR="004A5F35" w:rsidRDefault="004A5F35" w:rsidP="004A5F35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Cinnamon Fern</w:t>
                                  </w:r>
                                </w:p>
                                <w:p w:rsidR="004A5F35" w:rsidRPr="004A5F35" w:rsidRDefault="004A5F35" w:rsidP="004A5F35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Blazing Star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6" o:spid="_x0000_s1030" type="#_x0000_t202" style="position:absolute;left:0;text-align:left;margin-left:8.65pt;margin-top:-447.15pt;width:111pt;height:246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" fillcolor="white [3201]" stroked="f" strokeweight=".5pt">
                      <v:textbox>
                        <w:txbxContent>
                          <w:p w:rsidR="006B5B7E" w:rsidRDefault="006B5B7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Flowers &amp; Grasses</w:t>
                            </w:r>
                          </w:p>
                          <w:p w:rsidR="004A5F35" w:rsidRDefault="004A5F35" w:rsidP="004A5F3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Cattail</w:t>
                            </w:r>
                          </w:p>
                          <w:p w:rsidR="004A5F35" w:rsidRDefault="004A5F35" w:rsidP="004A5F3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Smart Weed</w:t>
                            </w:r>
                          </w:p>
                          <w:p w:rsidR="004A5F35" w:rsidRDefault="004A5F35" w:rsidP="004A5F3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Sweet Grass</w:t>
                            </w:r>
                          </w:p>
                          <w:p w:rsidR="004A5F35" w:rsidRDefault="004A5F35" w:rsidP="004A5F3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Cardinal Flower</w:t>
                            </w:r>
                          </w:p>
                          <w:p w:rsidR="004A5F35" w:rsidRDefault="004A5F35" w:rsidP="004A5F3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Pond Arrowhead</w:t>
                            </w:r>
                          </w:p>
                          <w:p w:rsidR="004A5F35" w:rsidRDefault="004A5F35" w:rsidP="004A5F3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Cinnamon Fern</w:t>
                            </w:r>
                          </w:p>
                          <w:p w:rsidR="004A5F35" w:rsidRPr="004A5F35" w:rsidRDefault="004A5F35" w:rsidP="004A5F3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Blazing Star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Default="00CF1B6A" w:rsidP="00CE1E3B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46222B" w:rsidRDefault="0046222B" w:rsidP="00CE1E3B">
            <w:pPr>
              <w:pStyle w:val="Title"/>
              <w:rPr>
                <w:sz w:val="56"/>
              </w:rPr>
            </w:pPr>
            <w:r w:rsidRPr="0046222B">
              <w:rPr>
                <w:sz w:val="56"/>
              </w:rPr>
              <w:t>How to Prop</w:t>
            </w:r>
            <w:r w:rsidR="005A1D89">
              <w:rPr>
                <w:sz w:val="56"/>
              </w:rPr>
              <w:t xml:space="preserve">erly Maintain </w:t>
            </w:r>
            <w:proofErr w:type="spellStart"/>
            <w:r w:rsidR="005A1D89">
              <w:rPr>
                <w:sz w:val="56"/>
              </w:rPr>
              <w:t>Stormwater</w:t>
            </w:r>
            <w:proofErr w:type="spellEnd"/>
            <w:r w:rsidR="005A1D89">
              <w:rPr>
                <w:sz w:val="56"/>
              </w:rPr>
              <w:t xml:space="preserve"> Channels</w:t>
            </w:r>
          </w:p>
          <w:p w:rsidR="00CF1B6A" w:rsidRPr="0037743C" w:rsidRDefault="0046222B" w:rsidP="00CE1E3B">
            <w:pPr>
              <w:pStyle w:val="Subtitle"/>
            </w:pPr>
            <w:r>
              <w:t>The City of Claremore’s Citizen Guide to Maintaining Stormwater Structures on Your Property</w:t>
            </w:r>
          </w:p>
          <w:p w:rsidR="00430081" w:rsidRDefault="00430081" w:rsidP="00CE1E3B">
            <w:r>
              <w:rPr>
                <w:noProof/>
                <w:lang w:eastAsia="en-US"/>
              </w:rPr>
              <w:drawing>
                <wp:inline distT="0" distB="0" distL="0" distR="0" wp14:anchorId="19D36EC0" wp14:editId="5F4C8960">
                  <wp:extent cx="2619375" cy="33623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36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0081" w:rsidRPr="00430081" w:rsidRDefault="00430081" w:rsidP="00430081"/>
          <w:p w:rsidR="00430081" w:rsidRPr="00430081" w:rsidRDefault="00430081" w:rsidP="00430081"/>
          <w:p w:rsidR="00430081" w:rsidRPr="00430081" w:rsidRDefault="00430081" w:rsidP="00430081"/>
          <w:p w:rsidR="00430081" w:rsidRPr="00430081" w:rsidRDefault="00430081" w:rsidP="00430081"/>
          <w:p w:rsidR="00430081" w:rsidRPr="00430081" w:rsidRDefault="00430081" w:rsidP="00430081"/>
          <w:p w:rsidR="00430081" w:rsidRDefault="00430081" w:rsidP="00430081"/>
          <w:p w:rsidR="00CF1B6A" w:rsidRPr="00430081" w:rsidRDefault="00430081" w:rsidP="00430081">
            <w:pPr>
              <w:tabs>
                <w:tab w:val="left" w:pos="1230"/>
              </w:tabs>
            </w:pPr>
            <w:r>
              <w:tab/>
            </w:r>
          </w:p>
        </w:tc>
      </w:tr>
    </w:tbl>
    <w:p w:rsidR="00CE1E3B" w:rsidRDefault="00CE1E3B" w:rsidP="00D91EF3">
      <w:pPr>
        <w:pStyle w:val="NoSpacing"/>
      </w:pPr>
    </w:p>
    <w:tbl>
      <w:tblPr>
        <w:tblStyle w:val="HostTable"/>
        <w:tblW w:w="14670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864"/>
      </w:tblGrid>
      <w:tr w:rsidR="0037743C" w:rsidTr="00C948B0">
        <w:trPr>
          <w:trHeight w:hRule="exact" w:val="10170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57659C" w:rsidP="0037743C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2164081</wp:posOffset>
                      </wp:positionV>
                      <wp:extent cx="2633345" cy="41910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7659C" w:rsidRPr="0057659C" w:rsidRDefault="0057659C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Here</w:t>
                                  </w:r>
                                  <w:r w:rsidRPr="0057659C">
                                    <w:rPr>
                                      <w:sz w:val="18"/>
                                    </w:rPr>
                                    <w:t xml:space="preserve"> is an example of how herbicide use can cause pollution and erosion problems.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1" type="#_x0000_t202" style="position:absolute;margin-left:0;margin-top:170.4pt;width:207.35pt;height:3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" fillcolor="white [3201]" stroked="f" strokeweight=".5pt">
                      <v:textbox>
                        <w:txbxContent>
                          <w:p w:rsidR="0057659C" w:rsidRPr="0057659C" w:rsidRDefault="0057659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Here</w:t>
                            </w:r>
                            <w:r w:rsidRPr="0057659C">
                              <w:rPr>
                                <w:sz w:val="18"/>
                              </w:rPr>
                              <w:t xml:space="preserve"> is an example of how herbicide use can cause pollution and erosion problems.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2633345" cy="21621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-17-2020 Catalayah School Ditch 1 - Copy (2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59C" w:rsidRDefault="0057659C" w:rsidP="0037743C">
            <w:pPr>
              <w:pStyle w:val="Heading1"/>
              <w:rPr>
                <w:u w:val="single"/>
              </w:rPr>
            </w:pPr>
          </w:p>
          <w:p w:rsidR="0037743C" w:rsidRPr="00C948B0" w:rsidRDefault="0046222B" w:rsidP="0037743C">
            <w:pPr>
              <w:pStyle w:val="Heading1"/>
              <w:rPr>
                <w:u w:val="single"/>
              </w:rPr>
            </w:pPr>
            <w:r w:rsidRPr="00C948B0">
              <w:rPr>
                <w:u w:val="single"/>
              </w:rPr>
              <w:t>Citizen Obligations</w:t>
            </w:r>
          </w:p>
          <w:p w:rsidR="0037743C" w:rsidRDefault="0046222B" w:rsidP="00850B07">
            <w:r>
              <w:t>Acc</w:t>
            </w:r>
            <w:r w:rsidR="00850B07">
              <w:t>ording to The C</w:t>
            </w:r>
            <w:r>
              <w:t xml:space="preserve">ity of Claremore’s </w:t>
            </w:r>
            <w:r w:rsidR="00850B07">
              <w:t>ordinance</w:t>
            </w:r>
            <w:r w:rsidR="005A6D4E">
              <w:t>,</w:t>
            </w:r>
            <w:r>
              <w:t xml:space="preserve"> citizens who have a stormwater ditch</w:t>
            </w:r>
            <w:r w:rsidR="00B60C3D">
              <w:t>, structure</w:t>
            </w:r>
            <w:r>
              <w:t xml:space="preserve"> </w:t>
            </w:r>
            <w:r w:rsidR="003D6A0D">
              <w:t xml:space="preserve">or stream </w:t>
            </w:r>
            <w:r>
              <w:t xml:space="preserve">on their property are obligated to keep the watercourse free of trash, debris, </w:t>
            </w:r>
            <w:r w:rsidR="00850B07">
              <w:t>excessive</w:t>
            </w:r>
            <w:r>
              <w:t xml:space="preserve"> vegetation </w:t>
            </w:r>
            <w:r w:rsidR="00850B07">
              <w:t>and other obstacles</w:t>
            </w:r>
            <w:r>
              <w:t xml:space="preserve"> that could pollute or impede </w:t>
            </w:r>
            <w:r w:rsidR="00850B07">
              <w:t xml:space="preserve">water flow. </w:t>
            </w:r>
          </w:p>
          <w:p w:rsidR="00850B07" w:rsidRPr="00C948B0" w:rsidRDefault="00850B07" w:rsidP="00850B07">
            <w:pPr>
              <w:rPr>
                <w:rFonts w:asciiTheme="majorHAnsi" w:hAnsiTheme="majorHAnsi"/>
                <w:color w:val="2B7471" w:themeColor="accent1" w:themeShade="80"/>
                <w:sz w:val="28"/>
                <w:szCs w:val="28"/>
                <w:u w:val="single"/>
              </w:rPr>
            </w:pPr>
            <w:r w:rsidRPr="00C948B0">
              <w:rPr>
                <w:rFonts w:asciiTheme="majorHAnsi" w:hAnsiTheme="majorHAnsi"/>
                <w:color w:val="2B7471" w:themeColor="accent1" w:themeShade="80"/>
                <w:sz w:val="28"/>
                <w:szCs w:val="28"/>
                <w:u w:val="single"/>
              </w:rPr>
              <w:t>City of Claremore Obligations</w:t>
            </w:r>
          </w:p>
          <w:p w:rsidR="0037743C" w:rsidRDefault="00850B07" w:rsidP="00850B07">
            <w:r>
              <w:t xml:space="preserve">The </w:t>
            </w:r>
            <w:r w:rsidR="009A7856">
              <w:t>City is responsible for all grading</w:t>
            </w:r>
            <w:r>
              <w:t>, excavation or alteration of flow</w:t>
            </w:r>
            <w:r w:rsidR="00621E17">
              <w:t xml:space="preserve"> in streams and ditches</w:t>
            </w:r>
            <w:r>
              <w:t>. It is against state law for citizens to alter flow of any waterway</w:t>
            </w:r>
            <w:r w:rsidR="00C948B0">
              <w:t xml:space="preserve"> without a permit</w:t>
            </w:r>
            <w:r w:rsidR="005A6D4E">
              <w:t>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9F4E29" w:rsidRDefault="007534D5" w:rsidP="0037743C">
            <w:pPr>
              <w:rPr>
                <w:color w:val="2B7471" w:themeColor="accent1" w:themeShade="80"/>
                <w:sz w:val="30"/>
                <w:szCs w:val="30"/>
              </w:rPr>
            </w:pPr>
            <w:r>
              <w:rPr>
                <w:noProof/>
                <w:color w:val="2B7471" w:themeColor="accent1" w:themeShade="80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AFD482" wp14:editId="0F785F3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2828925" cy="342900"/>
                      <wp:effectExtent l="133350" t="133350" r="142875" b="1524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:rsidR="007534D5" w:rsidRPr="007534D5" w:rsidRDefault="00C948B0" w:rsidP="007534D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Riparian Area</w:t>
                                  </w:r>
                                  <w:r w:rsidR="007534D5" w:rsidRPr="007534D5">
                                    <w:rPr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Protection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FD482" id="Text Box 7" o:spid="_x0000_s1031" type="#_x0000_t202" style="position:absolute;margin-left:-.05pt;margin-top:.15pt;width:222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" fillcolor="#2b7370 [1604]" stroked="f" strokeweight=".5pt">
                      <v:shadow on="t" color="black" offset="0,1pt"/>
                      <v:textbox>
                        <w:txbxContent>
                          <w:p w:rsidR="007534D5" w:rsidRPr="007534D5" w:rsidRDefault="00C948B0" w:rsidP="007534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Riparian Area</w:t>
                            </w:r>
                            <w:r w:rsidR="007534D5" w:rsidRPr="007534D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Protection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34D5" w:rsidRDefault="007534D5" w:rsidP="0037743C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E9683F" wp14:editId="7050F34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139065</wp:posOffset>
                      </wp:positionV>
                      <wp:extent cx="1981200" cy="295275"/>
                      <wp:effectExtent l="0" t="0" r="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534D5" w:rsidRPr="000F5A4B" w:rsidRDefault="007534D5">
                                  <w:pPr>
                                    <w:rPr>
                                      <w:b/>
                                      <w:color w:val="2B7471" w:themeColor="accent1" w:themeShade="80"/>
                                      <w:sz w:val="26"/>
                                      <w:szCs w:val="26"/>
                                    </w:rPr>
                                  </w:pPr>
                                  <w:r w:rsidRPr="000F5A4B">
                                    <w:rPr>
                                      <w:b/>
                                      <w:color w:val="2B7471" w:themeColor="accent1" w:themeShade="80"/>
                                      <w:sz w:val="26"/>
                                      <w:szCs w:val="26"/>
                                    </w:rPr>
                                    <w:t>The 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9683F" id="Text Box 8" o:spid="_x0000_s1032" type="#_x0000_t202" style="position:absolute;margin-left:-.05pt;margin-top:10.95pt;width:156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" fillcolor="white [3201]" stroked="f" strokeweight=".5pt">
                      <v:textbox>
                        <w:txbxContent>
                          <w:p w:rsidR="007534D5" w:rsidRPr="000F5A4B" w:rsidRDefault="007534D5">
                            <w:pPr>
                              <w:rPr>
                                <w:b/>
                                <w:color w:val="2B7471" w:themeColor="accent1" w:themeShade="80"/>
                                <w:sz w:val="26"/>
                                <w:szCs w:val="26"/>
                              </w:rPr>
                            </w:pPr>
                            <w:r w:rsidRPr="000F5A4B">
                              <w:rPr>
                                <w:b/>
                                <w:color w:val="2B7471" w:themeColor="accent1" w:themeShade="80"/>
                                <w:sz w:val="26"/>
                                <w:szCs w:val="26"/>
                              </w:rPr>
                              <w:t>The 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743C" w:rsidRDefault="000F5A4B" w:rsidP="0037743C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A53B87" wp14:editId="28E98BD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3451860</wp:posOffset>
                      </wp:positionV>
                      <wp:extent cx="2752725" cy="2247900"/>
                      <wp:effectExtent l="0" t="0" r="952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2725" cy="2247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5AFB" w:rsidRDefault="00C948B0" w:rsidP="00635AF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 xml:space="preserve">Use </w:t>
                                  </w:r>
                                  <w:r w:rsidR="00635AFB">
                                    <w:t>herbicides, pesticides and fertilizers</w:t>
                                  </w:r>
                                  <w:r>
                                    <w:t xml:space="preserve"> excessively. Stop using them</w:t>
                                  </w:r>
                                  <w:r w:rsidR="005A6D4E">
                                    <w:t>,</w:t>
                                  </w:r>
                                  <w:r>
                                    <w:t xml:space="preserve"> if possible. </w:t>
                                  </w:r>
                                </w:p>
                                <w:p w:rsidR="00603936" w:rsidRDefault="00603936" w:rsidP="00635AF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>A</w:t>
                                  </w:r>
                                  <w:r w:rsidR="003A49CA">
                                    <w:t>dd or take away</w:t>
                                  </w:r>
                                  <w:r w:rsidR="0092287A">
                                    <w:t xml:space="preserve"> any dirt, gravel or soil from</w:t>
                                  </w:r>
                                  <w:r w:rsidR="003A49CA">
                                    <w:t xml:space="preserve"> eroding stream bank. </w:t>
                                  </w:r>
                                  <w:r w:rsidR="00AE47DE">
                                    <w:t>Altering a stream in this way requires a permit.</w:t>
                                  </w:r>
                                </w:p>
                                <w:p w:rsidR="003A49CA" w:rsidRDefault="00603936" w:rsidP="00635AF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>
                                    <w:t xml:space="preserve">Mow right up to the edge of the waterway. </w:t>
                                  </w:r>
                                  <w:r w:rsidR="00AE47DE">
                                    <w:t xml:space="preserve"> </w:t>
                                  </w:r>
                                </w:p>
                                <w:p w:rsidR="005B1679" w:rsidRDefault="005B1679" w:rsidP="0092287A">
                                  <w:pPr>
                                    <w:pStyle w:val="ListParagrap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53B87" id="Text Box 4" o:spid="_x0000_s1033" type="#_x0000_t202" style="position:absolute;margin-left:-.05pt;margin-top:271.8pt;width:216.7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" fillcolor="white [3201]" stroked="f" strokeweight=".5pt">
                      <v:textbox>
                        <w:txbxContent>
                          <w:p w:rsidR="00635AFB" w:rsidRDefault="00C948B0" w:rsidP="00635A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Use </w:t>
                            </w:r>
                            <w:r w:rsidR="00635AFB">
                              <w:t>herbicides, pesticides and fertilizers</w:t>
                            </w:r>
                            <w:r>
                              <w:t xml:space="preserve"> excessively. Stop using them</w:t>
                            </w:r>
                            <w:r w:rsidR="005A6D4E">
                              <w:t>,</w:t>
                            </w:r>
                            <w:r>
                              <w:t xml:space="preserve"> if possible. </w:t>
                            </w:r>
                          </w:p>
                          <w:p w:rsidR="00603936" w:rsidRDefault="00603936" w:rsidP="00635A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A</w:t>
                            </w:r>
                            <w:r w:rsidR="003A49CA">
                              <w:t>dd or take away</w:t>
                            </w:r>
                            <w:r w:rsidR="0092287A">
                              <w:t xml:space="preserve"> any dirt, gravel or soil from</w:t>
                            </w:r>
                            <w:r w:rsidR="003A49CA">
                              <w:t xml:space="preserve"> eroding stream bank. </w:t>
                            </w:r>
                            <w:r w:rsidR="00AE47DE">
                              <w:t>Altering a stream in this way requires a permit.</w:t>
                            </w:r>
                          </w:p>
                          <w:p w:rsidR="003A49CA" w:rsidRDefault="00603936" w:rsidP="00635A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Mow right up to the edge of the waterway. </w:t>
                            </w:r>
                            <w:r w:rsidR="00AE47DE">
                              <w:t xml:space="preserve"> </w:t>
                            </w:r>
                          </w:p>
                          <w:p w:rsidR="005B1679" w:rsidRDefault="005B1679" w:rsidP="0092287A">
                            <w:pPr>
                              <w:pStyle w:val="ListParagrap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34D5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3042285</wp:posOffset>
                      </wp:positionV>
                      <wp:extent cx="2695575" cy="314325"/>
                      <wp:effectExtent l="0" t="0" r="9525" b="952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534D5" w:rsidRPr="000F5A4B" w:rsidRDefault="007534D5">
                                  <w:pPr>
                                    <w:rPr>
                                      <w:b/>
                                      <w:color w:val="2B7471" w:themeColor="accent1" w:themeShade="80"/>
                                      <w:sz w:val="26"/>
                                      <w:szCs w:val="26"/>
                                    </w:rPr>
                                  </w:pPr>
                                  <w:r w:rsidRPr="000F5A4B">
                                    <w:rPr>
                                      <w:b/>
                                      <w:color w:val="2B7471" w:themeColor="accent1" w:themeShade="80"/>
                                      <w:sz w:val="26"/>
                                      <w:szCs w:val="26"/>
                                    </w:rPr>
                                    <w:t xml:space="preserve">The Don’ts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" o:spid="_x0000_s1034" type="#_x0000_t202" style="position:absolute;margin-left:-.05pt;margin-top:239.55pt;width:212.2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" fillcolor="white [3201]" stroked="f" strokeweight=".5pt">
                      <v:textbox>
                        <w:txbxContent>
                          <w:p w:rsidR="007534D5" w:rsidRPr="000F5A4B" w:rsidRDefault="007534D5">
                            <w:pPr>
                              <w:rPr>
                                <w:b/>
                                <w:color w:val="2B7471" w:themeColor="accent1" w:themeShade="80"/>
                                <w:sz w:val="26"/>
                                <w:szCs w:val="26"/>
                              </w:rPr>
                            </w:pPr>
                            <w:r w:rsidRPr="000F5A4B">
                              <w:rPr>
                                <w:b/>
                                <w:color w:val="2B7471" w:themeColor="accent1" w:themeShade="80"/>
                                <w:sz w:val="26"/>
                                <w:szCs w:val="26"/>
                              </w:rPr>
                              <w:t xml:space="preserve">The Don’ts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287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CF7741" wp14:editId="751EBA9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177165</wp:posOffset>
                      </wp:positionV>
                      <wp:extent cx="2752725" cy="2771775"/>
                      <wp:effectExtent l="0" t="0" r="9525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2725" cy="277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287A" w:rsidRDefault="0092287A" w:rsidP="0092287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>Leave the area next to the stream bank</w:t>
                                  </w:r>
                                  <w:r w:rsidR="00AE47DE">
                                    <w:t xml:space="preserve"> or ditch</w:t>
                                  </w:r>
                                  <w:r>
                                    <w:t xml:space="preserve"> unmowed. </w:t>
                                  </w:r>
                                </w:p>
                                <w:p w:rsidR="0092287A" w:rsidRDefault="0092287A" w:rsidP="0092287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Plant native plants and trees next to the stream bank. </w:t>
                                  </w:r>
                                </w:p>
                                <w:p w:rsidR="00AE47DE" w:rsidRDefault="00AE47DE" w:rsidP="0092287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Try to eliminate invasive species next to streams. </w:t>
                                  </w:r>
                                </w:p>
                                <w:p w:rsidR="0092287A" w:rsidRDefault="00AE47DE" w:rsidP="0092287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>Keep the stream</w:t>
                                  </w:r>
                                  <w:r w:rsidR="00C948B0">
                                    <w:t xml:space="preserve"> bed clear of trash,</w:t>
                                  </w:r>
                                  <w:r>
                                    <w:t xml:space="preserve"> materials</w:t>
                                  </w:r>
                                  <w:r w:rsidR="00C948B0">
                                    <w:t xml:space="preserve"> or vegetation</w:t>
                                  </w:r>
                                  <w:r>
                                    <w:t xml:space="preserve"> that could impede </w:t>
                                  </w:r>
                                  <w:r w:rsidR="00603936">
                                    <w:t xml:space="preserve">the </w:t>
                                  </w:r>
                                  <w:r>
                                    <w:t xml:space="preserve">flow of the stream or cause flooding. </w:t>
                                  </w:r>
                                </w:p>
                                <w:p w:rsidR="00AE47DE" w:rsidRDefault="00AE47DE" w:rsidP="0092287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Keep dirt </w:t>
                                  </w:r>
                                  <w:r w:rsidR="009F4E29">
                                    <w:t>&amp; other</w:t>
                                  </w:r>
                                  <w:r>
                                    <w:t xml:space="preserve"> materials from </w:t>
                                  </w:r>
                                  <w:r w:rsidR="00C948B0">
                                    <w:t>filling in the stream or ditch.</w:t>
                                  </w:r>
                                </w:p>
                                <w:p w:rsidR="00AE47DE" w:rsidRDefault="00AE47DE" w:rsidP="00AE47DE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F7741" id="Text Box 6" o:spid="_x0000_s1035" type="#_x0000_t202" style="position:absolute;margin-left:-.05pt;margin-top:13.95pt;width:216.75pt;height:21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" fillcolor="white [3201]" stroked="f" strokeweight=".5pt">
                      <v:textbox>
                        <w:txbxContent>
                          <w:p w:rsidR="0092287A" w:rsidRDefault="0092287A" w:rsidP="009228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Leave the area next to the stream bank</w:t>
                            </w:r>
                            <w:r w:rsidR="00AE47DE">
                              <w:t xml:space="preserve"> or ditch</w:t>
                            </w:r>
                            <w:r>
                              <w:t xml:space="preserve"> unmowed. </w:t>
                            </w:r>
                          </w:p>
                          <w:p w:rsidR="0092287A" w:rsidRDefault="0092287A" w:rsidP="009228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Plant native plants and trees next to the stream bank. </w:t>
                            </w:r>
                          </w:p>
                          <w:p w:rsidR="00AE47DE" w:rsidRDefault="00AE47DE" w:rsidP="009228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Try to eliminate invasive species next to streams. </w:t>
                            </w:r>
                          </w:p>
                          <w:p w:rsidR="0092287A" w:rsidRDefault="00AE47DE" w:rsidP="009228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Keep the stream</w:t>
                            </w:r>
                            <w:r w:rsidR="00C948B0">
                              <w:t xml:space="preserve"> bed clear of trash,</w:t>
                            </w:r>
                            <w:r>
                              <w:t xml:space="preserve"> materials</w:t>
                            </w:r>
                            <w:r w:rsidR="00C948B0">
                              <w:t xml:space="preserve"> or vegetation</w:t>
                            </w:r>
                            <w:r>
                              <w:t xml:space="preserve"> that could impede </w:t>
                            </w:r>
                            <w:r w:rsidR="00603936">
                              <w:t xml:space="preserve">the </w:t>
                            </w:r>
                            <w:r>
                              <w:t xml:space="preserve">flow of the stream or cause flooding. </w:t>
                            </w:r>
                          </w:p>
                          <w:p w:rsidR="00AE47DE" w:rsidRDefault="00AE47DE" w:rsidP="009228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Keep dirt </w:t>
                            </w:r>
                            <w:r w:rsidR="009F4E29">
                              <w:t>&amp; other</w:t>
                            </w:r>
                            <w:r>
                              <w:t xml:space="preserve"> materials from </w:t>
                            </w:r>
                            <w:r w:rsidR="00C948B0">
                              <w:t>filling in the stream or ditch.</w:t>
                            </w:r>
                          </w:p>
                          <w:p w:rsidR="00AE47DE" w:rsidRDefault="00AE47DE" w:rsidP="00AE47DE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64" w:type="dxa"/>
            <w:tcMar>
              <w:left w:w="432" w:type="dxa"/>
            </w:tcMar>
          </w:tcPr>
          <w:p w:rsidR="00635AFB" w:rsidRDefault="0007334C">
            <w:pPr>
              <w:pStyle w:val="Heading2"/>
              <w:rPr>
                <w:b w:val="0"/>
                <w:sz w:val="30"/>
                <w:szCs w:val="30"/>
              </w:rPr>
            </w:pPr>
            <w:r>
              <w:rPr>
                <w:b w:val="0"/>
                <w:noProof/>
                <w:sz w:val="30"/>
                <w:szCs w:val="30"/>
                <w:lang w:eastAsia="en-US"/>
              </w:rPr>
              <w:drawing>
                <wp:inline distT="0" distB="0" distL="0" distR="0">
                  <wp:extent cx="2676525" cy="2465705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lue Thumb Riparian Area Explaine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2" cy="249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34C" w:rsidRDefault="0007334C">
            <w:pPr>
              <w:pStyle w:val="Website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114300</wp:posOffset>
                      </wp:positionV>
                      <wp:extent cx="2771775" cy="333375"/>
                      <wp:effectExtent l="133350" t="133350" r="142875" b="16192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:rsidR="0007334C" w:rsidRPr="0007334C" w:rsidRDefault="0007334C">
                                  <w:pPr>
                                    <w:rPr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07334C">
                                    <w:rPr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We Can All Help Nature 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" o:spid="_x0000_s1036" type="#_x0000_t202" style="position:absolute;margin-left:.3pt;margin-top:9pt;width:218.2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" fillcolor="#2b7370 [1604]" stroked="f" strokeweight=".5pt">
                      <v:shadow on="t" color="black" offset="0,1pt"/>
                      <v:textbox>
                        <w:txbxContent>
                          <w:p w:rsidR="0007334C" w:rsidRPr="0007334C" w:rsidRDefault="0007334C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7334C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We Can All Help Nature Out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334C" w:rsidRDefault="0007334C" w:rsidP="0007334C"/>
          <w:p w:rsidR="0037743C" w:rsidRPr="0007334C" w:rsidRDefault="003700AD" w:rsidP="00603936">
            <w:pPr>
              <w:pStyle w:val="Quote"/>
            </w:pPr>
            <w:r>
              <w:t xml:space="preserve">By letting nature occur naturally </w:t>
            </w:r>
            <w:r w:rsidR="0007334C">
              <w:t>allowing the area next to streams and ditches grow</w:t>
            </w:r>
            <w:r w:rsidR="00434B64">
              <w:t>,</w:t>
            </w:r>
            <w:r w:rsidR="0007334C">
              <w:t xml:space="preserve"> we help preserve water quality and the natural function of stre</w:t>
            </w:r>
            <w:r w:rsidR="00152294">
              <w:t>am</w:t>
            </w:r>
            <w:r w:rsidR="00603936">
              <w:t>s for ourselves and wildlife. In</w:t>
            </w:r>
            <w:r w:rsidR="00152294">
              <w:t xml:space="preserve"> doing this</w:t>
            </w:r>
            <w:r w:rsidR="00434B64">
              <w:t>,</w:t>
            </w:r>
            <w:r w:rsidR="00152294">
              <w:t xml:space="preserve"> we are actually making less work for ourselves and saving money by not using chemicals. </w:t>
            </w:r>
            <w:r w:rsidR="00603936">
              <w:t xml:space="preserve">Citizens can also plant native plants in the riparian area for even more of a benefit to nature. </w:t>
            </w:r>
          </w:p>
        </w:tc>
      </w:tr>
    </w:tbl>
    <w:p w:rsidR="00ED7C90" w:rsidRPr="000E2C45" w:rsidRDefault="00ED7C90" w:rsidP="00D91EF3">
      <w:pPr>
        <w:pStyle w:val="NoSpacing"/>
        <w:rPr>
          <w:sz w:val="6"/>
        </w:rPr>
      </w:pPr>
    </w:p>
    <w:sectPr w:rsidR="00ED7C90" w:rsidRPr="000E2C45" w:rsidSect="00CD4ED2">
      <w:footerReference w:type="default" r:id="rId22"/>
      <w:headerReference w:type="first" r:id="rId23"/>
      <w:footerReference w:type="first" r:id="rId24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01A" w:rsidRDefault="0068201A" w:rsidP="0037743C">
      <w:pPr>
        <w:spacing w:after="0" w:line="240" w:lineRule="auto"/>
      </w:pPr>
      <w:r>
        <w:separator/>
      </w:r>
    </w:p>
  </w:endnote>
  <w:endnote w:type="continuationSeparator" w:id="0">
    <w:p w:rsidR="0068201A" w:rsidRDefault="0068201A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E1ED354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Footer"/>
      <w:tabs>
        <w:tab w:val="left" w:pos="10513"/>
      </w:tabs>
    </w:pPr>
    <w:r>
      <w:rPr>
        <w:noProof/>
        <w:lang w:eastAsia="en-US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BFB575F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b7370 [1604]" stroked="f" strokeweight="1pt">
              <w10:anchorlock/>
            </v:rect>
          </w:pict>
        </mc:Fallback>
      </mc:AlternateContent>
    </w:r>
    <w:r>
      <w:tab/>
    </w:r>
    <w:r>
      <w:rPr>
        <w:noProof/>
        <w:lang w:eastAsia="en-US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73BACAC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01A" w:rsidRDefault="0068201A" w:rsidP="0037743C">
      <w:pPr>
        <w:spacing w:after="0" w:line="240" w:lineRule="auto"/>
      </w:pPr>
      <w:r>
        <w:separator/>
      </w:r>
    </w:p>
  </w:footnote>
  <w:footnote w:type="continuationSeparator" w:id="0">
    <w:p w:rsidR="0068201A" w:rsidRDefault="0068201A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217514D"/>
    <w:multiLevelType w:val="hybridMultilevel"/>
    <w:tmpl w:val="A1641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37A9C"/>
    <w:multiLevelType w:val="hybridMultilevel"/>
    <w:tmpl w:val="EB2C8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F2E68"/>
    <w:multiLevelType w:val="hybridMultilevel"/>
    <w:tmpl w:val="F3E89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16681"/>
    <w:multiLevelType w:val="hybridMultilevel"/>
    <w:tmpl w:val="6C266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4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22B"/>
    <w:rsid w:val="00016C11"/>
    <w:rsid w:val="000425F6"/>
    <w:rsid w:val="0007334C"/>
    <w:rsid w:val="00075279"/>
    <w:rsid w:val="00094761"/>
    <w:rsid w:val="000B5C64"/>
    <w:rsid w:val="000E2C45"/>
    <w:rsid w:val="000F5A4B"/>
    <w:rsid w:val="0012073F"/>
    <w:rsid w:val="00152294"/>
    <w:rsid w:val="00275195"/>
    <w:rsid w:val="002767D1"/>
    <w:rsid w:val="002B117F"/>
    <w:rsid w:val="002B28D4"/>
    <w:rsid w:val="002F5ECB"/>
    <w:rsid w:val="003007A1"/>
    <w:rsid w:val="003270C5"/>
    <w:rsid w:val="003309C2"/>
    <w:rsid w:val="00332FFA"/>
    <w:rsid w:val="003700AD"/>
    <w:rsid w:val="0037743C"/>
    <w:rsid w:val="003A49CA"/>
    <w:rsid w:val="003D6A0D"/>
    <w:rsid w:val="003E1E9B"/>
    <w:rsid w:val="00400FAF"/>
    <w:rsid w:val="00425687"/>
    <w:rsid w:val="00430081"/>
    <w:rsid w:val="00434B64"/>
    <w:rsid w:val="0046222B"/>
    <w:rsid w:val="0048709F"/>
    <w:rsid w:val="00497238"/>
    <w:rsid w:val="004A5F35"/>
    <w:rsid w:val="004D4155"/>
    <w:rsid w:val="00530FCC"/>
    <w:rsid w:val="00531F0D"/>
    <w:rsid w:val="005505A7"/>
    <w:rsid w:val="00555FE1"/>
    <w:rsid w:val="0057659C"/>
    <w:rsid w:val="005A1D89"/>
    <w:rsid w:val="005A6D4E"/>
    <w:rsid w:val="005B1679"/>
    <w:rsid w:val="005F496D"/>
    <w:rsid w:val="00603936"/>
    <w:rsid w:val="00621E17"/>
    <w:rsid w:val="0062562B"/>
    <w:rsid w:val="00632BB1"/>
    <w:rsid w:val="00635AFB"/>
    <w:rsid w:val="00636FE2"/>
    <w:rsid w:val="00671334"/>
    <w:rsid w:val="0068201A"/>
    <w:rsid w:val="0069002D"/>
    <w:rsid w:val="006B5B7E"/>
    <w:rsid w:val="00704FD6"/>
    <w:rsid w:val="00712321"/>
    <w:rsid w:val="00726D69"/>
    <w:rsid w:val="007327A6"/>
    <w:rsid w:val="00751AA2"/>
    <w:rsid w:val="007534D5"/>
    <w:rsid w:val="007A1177"/>
    <w:rsid w:val="007B03D6"/>
    <w:rsid w:val="007C183A"/>
    <w:rsid w:val="007C70E3"/>
    <w:rsid w:val="007F65A5"/>
    <w:rsid w:val="00850B07"/>
    <w:rsid w:val="008D1D3E"/>
    <w:rsid w:val="00900024"/>
    <w:rsid w:val="00904815"/>
    <w:rsid w:val="0092287A"/>
    <w:rsid w:val="009775E0"/>
    <w:rsid w:val="009A7856"/>
    <w:rsid w:val="009C1C3F"/>
    <w:rsid w:val="009C3321"/>
    <w:rsid w:val="009F4E29"/>
    <w:rsid w:val="00A01D2E"/>
    <w:rsid w:val="00A17AF5"/>
    <w:rsid w:val="00A92C80"/>
    <w:rsid w:val="00A94BEC"/>
    <w:rsid w:val="00A978F6"/>
    <w:rsid w:val="00AE47DE"/>
    <w:rsid w:val="00AF0F70"/>
    <w:rsid w:val="00B60C3D"/>
    <w:rsid w:val="00B73F9C"/>
    <w:rsid w:val="00BA7C5A"/>
    <w:rsid w:val="00C52E5B"/>
    <w:rsid w:val="00C948B0"/>
    <w:rsid w:val="00CA1864"/>
    <w:rsid w:val="00CD1B39"/>
    <w:rsid w:val="00CD4ED2"/>
    <w:rsid w:val="00CE1E3B"/>
    <w:rsid w:val="00CF1B6A"/>
    <w:rsid w:val="00D02642"/>
    <w:rsid w:val="00D2631E"/>
    <w:rsid w:val="00D91EF3"/>
    <w:rsid w:val="00DC332A"/>
    <w:rsid w:val="00E36671"/>
    <w:rsid w:val="00E64B12"/>
    <w:rsid w:val="00E75E55"/>
    <w:rsid w:val="00E938FB"/>
    <w:rsid w:val="00ED7C90"/>
    <w:rsid w:val="00F2694D"/>
    <w:rsid w:val="00F91541"/>
    <w:rsid w:val="00F9474F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E652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9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307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mailto:kclifton@claremorecity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jmonnot@claremorecity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kclifton@claremorecity.com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jmonnot@claremorecity.com" TargetMode="External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0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nnot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A9007482-BA08-4193-8D23-4FDFCA26D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2020-07-22T19:29:00Z</dcterms:created>
  <dcterms:modified xsi:type="dcterms:W3CDTF">2020-07-28T21:20:00Z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