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:rsidTr="00CF1B6A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325709" w:rsidRPr="00325709" w:rsidRDefault="00325709" w:rsidP="00CF1B6A">
            <w:pPr>
              <w:pStyle w:val="BlockText"/>
              <w:ind w:right="0"/>
              <w:rPr>
                <w:b/>
                <w:sz w:val="24"/>
              </w:rPr>
            </w:pPr>
            <w:r w:rsidRPr="00325709">
              <w:rPr>
                <w:b/>
                <w:sz w:val="24"/>
              </w:rPr>
              <w:t>Leaves and Grass are not Meant for Storm Drains.</w:t>
            </w:r>
          </w:p>
          <w:p w:rsidR="00CF1B6A" w:rsidRDefault="00325709" w:rsidP="00325709">
            <w:pPr>
              <w:pStyle w:val="BlockText"/>
              <w:ind w:right="0"/>
            </w:pPr>
            <w:r>
              <w:t xml:space="preserve">When organic materials are blown into the storm drain </w:t>
            </w:r>
            <w:r w:rsidR="00431710">
              <w:t xml:space="preserve">it creates problems both physically and chemically. </w:t>
            </w:r>
          </w:p>
          <w:p w:rsidR="00431710" w:rsidRDefault="00431710" w:rsidP="00325709">
            <w:pPr>
              <w:pStyle w:val="BlockText"/>
              <w:ind w:right="0"/>
            </w:pPr>
            <w:r>
              <w:t xml:space="preserve">When grass and leaves are blown into the street and storm drains it creates a physical hazard by blocking flow of stormwater which can create drainages problems that can lead to localized flooding. </w:t>
            </w:r>
          </w:p>
          <w:p w:rsidR="00431710" w:rsidRDefault="008F0EFF" w:rsidP="00325709">
            <w:pPr>
              <w:pStyle w:val="BlockText"/>
              <w:ind w:right="0"/>
            </w:pPr>
            <w:r>
              <w:t>Additionally,</w:t>
            </w:r>
            <w:r w:rsidR="00431710">
              <w:t xml:space="preserve"> when grass and leaves do make it to our waterways they will decompose using and depleting the available oxygen for that process. Leaving the water unable to support aquatic life.</w:t>
            </w:r>
          </w:p>
          <w:p w:rsidR="00431710" w:rsidRDefault="00431710" w:rsidP="00325709">
            <w:pPr>
              <w:pStyle w:val="BlockText"/>
              <w:ind w:right="0"/>
            </w:pPr>
            <w:r>
              <w:t xml:space="preserve">By disposing of leaves and grass properly we can prevent these problems. 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Default="004F007F" w:rsidP="007B03D6">
            <w:pPr>
              <w:pStyle w:val="ReturnAddress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6D4C5B" wp14:editId="20172304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-3716655</wp:posOffset>
                      </wp:positionV>
                      <wp:extent cx="3086100" cy="1514475"/>
                      <wp:effectExtent l="0" t="0" r="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007F" w:rsidRPr="004F007F" w:rsidRDefault="004F007F" w:rsidP="004F007F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2B7471" w:themeColor="accent1" w:themeShade="80"/>
                                    </w:rPr>
                                  </w:pPr>
                                  <w:r w:rsidRPr="004F007F">
                                    <w:rPr>
                                      <w:b/>
                                      <w:color w:val="2B7471" w:themeColor="accent1" w:themeShade="80"/>
                                    </w:rPr>
                                    <w:t xml:space="preserve">Possible yard flower options: </w:t>
                                  </w:r>
                                </w:p>
                                <w:p w:rsidR="004F007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Monarda</w:t>
                                  </w:r>
                                  <w:r w:rsidR="0027203B">
                                    <w:t xml:space="preserve"> (Bee Balm)</w:t>
                                  </w:r>
                                </w:p>
                                <w:p w:rsidR="00021D5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 xml:space="preserve">Echinacea </w:t>
                                  </w:r>
                                  <w:r w:rsidR="0027203B">
                                    <w:t>(Coneflower)</w:t>
                                  </w:r>
                                </w:p>
                                <w:p w:rsidR="00021D5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Gaillardia</w:t>
                                  </w:r>
                                  <w:r w:rsidR="0027203B">
                                    <w:t xml:space="preserve"> (Indian Blanket)</w:t>
                                  </w:r>
                                </w:p>
                                <w:p w:rsidR="00021D5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Asclepias</w:t>
                                  </w:r>
                                  <w:r w:rsidR="0027203B">
                                    <w:t xml:space="preserve"> (Milkweed)</w:t>
                                  </w:r>
                                </w:p>
                                <w:p w:rsidR="00021D5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Aster</w:t>
                                  </w:r>
                                  <w:r w:rsidR="0027203B">
                                    <w:t xml:space="preserve"> </w:t>
                                  </w:r>
                                </w:p>
                                <w:p w:rsidR="00021D5F" w:rsidRDefault="00021D5F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Rudbeckia</w:t>
                                  </w:r>
                                  <w:r w:rsidR="0027203B">
                                    <w:t xml:space="preserve"> (Black Eye Susan) </w:t>
                                  </w:r>
                                </w:p>
                                <w:p w:rsidR="00021D5F" w:rsidRDefault="0027203B" w:rsidP="004F007F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after="0" w:line="240" w:lineRule="auto"/>
                                  </w:pPr>
                                  <w:r>
                                    <w:t>Solidago (Goldenrod)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D4C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-12.05pt;margin-top:-292.65pt;width:243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" fillcolor="white [3201]" stroked="f" strokeweight=".5pt">
                      <v:textbox>
                        <w:txbxContent>
                          <w:p w:rsidR="004F007F" w:rsidRPr="004F007F" w:rsidRDefault="004F007F" w:rsidP="004F007F">
                            <w:pPr>
                              <w:spacing w:after="0" w:line="240" w:lineRule="auto"/>
                              <w:rPr>
                                <w:b/>
                                <w:color w:val="2B7471" w:themeColor="accent1" w:themeShade="80"/>
                              </w:rPr>
                            </w:pPr>
                            <w:r w:rsidRPr="004F007F">
                              <w:rPr>
                                <w:b/>
                                <w:color w:val="2B7471" w:themeColor="accent1" w:themeShade="80"/>
                              </w:rPr>
                              <w:t xml:space="preserve">Possible yard flower options: </w:t>
                            </w:r>
                          </w:p>
                          <w:p w:rsidR="004F007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Monarda</w:t>
                            </w:r>
                            <w:proofErr w:type="spellEnd"/>
                            <w:r w:rsidR="0027203B">
                              <w:t xml:space="preserve"> (Bee Balm)</w:t>
                            </w:r>
                          </w:p>
                          <w:p w:rsidR="00021D5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 xml:space="preserve">Echinacea </w:t>
                            </w:r>
                            <w:r w:rsidR="0027203B">
                              <w:t>(Coneflower)</w:t>
                            </w:r>
                          </w:p>
                          <w:p w:rsidR="00021D5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>Gaillardia</w:t>
                            </w:r>
                            <w:r w:rsidR="0027203B">
                              <w:t xml:space="preserve"> (Indian Blanket)</w:t>
                            </w:r>
                          </w:p>
                          <w:p w:rsidR="00021D5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Asclepias</w:t>
                            </w:r>
                            <w:proofErr w:type="spellEnd"/>
                            <w:r w:rsidR="0027203B">
                              <w:t xml:space="preserve"> (Milkweed)</w:t>
                            </w:r>
                          </w:p>
                          <w:p w:rsidR="00021D5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>
                              <w:t>Aster</w:t>
                            </w:r>
                            <w:r w:rsidR="0027203B">
                              <w:t xml:space="preserve"> </w:t>
                            </w:r>
                          </w:p>
                          <w:p w:rsidR="00021D5F" w:rsidRDefault="00021D5F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Rudbeckia</w:t>
                            </w:r>
                            <w:proofErr w:type="spellEnd"/>
                            <w:r w:rsidR="0027203B">
                              <w:t xml:space="preserve"> (Black Eye Susan) </w:t>
                            </w:r>
                          </w:p>
                          <w:p w:rsidR="00021D5F" w:rsidRDefault="0027203B" w:rsidP="004F007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proofErr w:type="spellStart"/>
                            <w:r>
                              <w:t>Solidago</w:t>
                            </w:r>
                            <w:proofErr w:type="spellEnd"/>
                            <w:r>
                              <w:t xml:space="preserve"> (Goldenrod)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A70FEB" wp14:editId="4E1A7E7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-4119245</wp:posOffset>
                      </wp:positionV>
                      <wp:extent cx="2847975" cy="402590"/>
                      <wp:effectExtent l="0" t="0" r="952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402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007F" w:rsidRPr="004F007F" w:rsidRDefault="004F007F" w:rsidP="004F007F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4F007F">
                                    <w:rPr>
                                      <w:sz w:val="16"/>
                                    </w:rPr>
                                    <w:t>Planting flowers reduces the amount of grass to mow and creates habitat for insect and wildlife</w:t>
                                  </w:r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70FEB" id="Text Box 20" o:spid="_x0000_s1027" type="#_x0000_t202" style="position:absolute;margin-left:-4.55pt;margin-top:-324.35pt;width:224.25pt;height:31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" fillcolor="white [3201]" stroked="f" strokeweight=".5pt">
                      <v:textbox>
                        <w:txbxContent>
                          <w:p w:rsidR="004F007F" w:rsidRPr="004F007F" w:rsidRDefault="004F007F" w:rsidP="004F007F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4F007F">
                              <w:rPr>
                                <w:sz w:val="16"/>
                              </w:rPr>
                              <w:t>Planting flowers reduces the amount of grass to mow and creates habitat for insect and wildlife</w:t>
                            </w:r>
                            <w:r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71873F" wp14:editId="435E5FB1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-6031230</wp:posOffset>
                      </wp:positionV>
                      <wp:extent cx="3019425" cy="1933575"/>
                      <wp:effectExtent l="0" t="0" r="9525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1933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007F" w:rsidRDefault="004F007F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CF7B0CE" wp14:editId="3546A23B">
                                        <wp:extent cx="2876550" cy="1864360"/>
                                        <wp:effectExtent l="0" t="0" r="0" b="254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snip choose to sow don't mow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8613" cy="1872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1873F" id="Text Box 18" o:spid="_x0000_s1028" type="#_x0000_t202" style="position:absolute;margin-left:-12.05pt;margin-top:-474.9pt;width:237.75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" fillcolor="white [3201]" stroked="f" strokeweight=".5pt">
                      <v:textbox>
                        <w:txbxContent>
                          <w:p w:rsidR="004F007F" w:rsidRDefault="004F007F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CF7B0CE" wp14:editId="3546A23B">
                                  <wp:extent cx="2876550" cy="1864360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nip choose to sow don't mow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613" cy="1872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C3DBBA" wp14:editId="43D13FF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-2202180</wp:posOffset>
                      </wp:positionV>
                      <wp:extent cx="2571750" cy="1266825"/>
                      <wp:effectExtent l="0" t="0" r="0" b="952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566D" w:rsidRDefault="00282012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191A5BF5" wp14:editId="23467270">
                                        <wp:extent cx="2400300" cy="1149178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Claremore Logo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0511" cy="11636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DBBA" id="Text Box 9" o:spid="_x0000_s1029" type="#_x0000_t202" style="position:absolute;margin-left:14.95pt;margin-top:-173.4pt;width:202.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" fillcolor="white [3201]" stroked="f" strokeweight=".5pt">
                      <v:textbox>
                        <w:txbxContent>
                          <w:p w:rsidR="0081566D" w:rsidRDefault="00282012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91A5BF5" wp14:editId="23467270">
                                  <wp:extent cx="2400300" cy="114917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laremore Log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511" cy="1163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66D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B9488" wp14:editId="1C0DDA02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-935355</wp:posOffset>
                      </wp:positionV>
                      <wp:extent cx="2571750" cy="962025"/>
                      <wp:effectExtent l="0" t="0" r="0" b="952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566D" w:rsidRDefault="0081566D" w:rsidP="0081566D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For more information, contact: </w:t>
                                  </w:r>
                                </w:p>
                                <w:p w:rsidR="0081566D" w:rsidRDefault="0081566D" w:rsidP="0081566D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Julianna Monnot </w:t>
                                  </w:r>
                                </w:p>
                                <w:p w:rsidR="0081566D" w:rsidRDefault="0081566D" w:rsidP="0081566D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Stormwater Manager </w:t>
                                  </w:r>
                                </w:p>
                                <w:p w:rsidR="0081566D" w:rsidRDefault="0081566D" w:rsidP="0081566D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918-341-0457 ext. 285</w:t>
                                  </w:r>
                                </w:p>
                                <w:p w:rsidR="0081566D" w:rsidRDefault="0081566D" w:rsidP="0081566D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jmonnot@claremorecity.com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B9488" id="Text Box 7" o:spid="_x0000_s1030" type="#_x0000_t202" style="position:absolute;margin-left:6.7pt;margin-top:-73.65pt;width:202.5pt;height: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" fillcolor="white [3201]" stroked="f" strokeweight=".5pt">
                      <v:textbox>
                        <w:txbxContent>
                          <w:p w:rsidR="0081566D" w:rsidRDefault="0081566D" w:rsidP="008156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For more information, contact: </w:t>
                            </w:r>
                          </w:p>
                          <w:p w:rsidR="0081566D" w:rsidRDefault="0081566D" w:rsidP="008156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Julianna Monnot </w:t>
                            </w:r>
                          </w:p>
                          <w:p w:rsidR="0081566D" w:rsidRDefault="0081566D" w:rsidP="0081566D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Stormwater</w:t>
                            </w:r>
                            <w:proofErr w:type="spellEnd"/>
                            <w:r>
                              <w:t xml:space="preserve"> Manager </w:t>
                            </w:r>
                          </w:p>
                          <w:p w:rsidR="0081566D" w:rsidRDefault="0081566D" w:rsidP="008156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918-341-0457 ext. 285</w:t>
                            </w:r>
                          </w:p>
                          <w:p w:rsidR="0081566D" w:rsidRDefault="0081566D" w:rsidP="008156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jmonnot@claremorecity.com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:rsidR="00CF1B6A" w:rsidRDefault="004F007F" w:rsidP="00CE1E3B">
            <w:pPr>
              <w:pStyle w:val="Recipient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2DAFEF" wp14:editId="4CC32F47">
                      <wp:simplePos x="0" y="0"/>
                      <wp:positionH relativeFrom="column">
                        <wp:posOffset>-1537970</wp:posOffset>
                      </wp:positionH>
                      <wp:positionV relativeFrom="paragraph">
                        <wp:posOffset>-6517005</wp:posOffset>
                      </wp:positionV>
                      <wp:extent cx="3019425" cy="361950"/>
                      <wp:effectExtent l="133350" t="133350" r="142875" b="1524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942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:rsidR="004F007F" w:rsidRPr="004F007F" w:rsidRDefault="004F007F" w:rsidP="004F007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</w:pPr>
                                  <w:r w:rsidRPr="004F007F">
                                    <w:rPr>
                                      <w:b/>
                                      <w:color w:val="FFFFFF" w:themeColor="background1"/>
                                      <w:sz w:val="32"/>
                                    </w:rPr>
                                    <w:t>Choose to Sow Not Mow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DAFEF" id="Text Box 13" o:spid="_x0000_s1031" type="#_x0000_t202" style="position:absolute;left:0;text-align:left;margin-left:-121.1pt;margin-top:-513.15pt;width:237.7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" fillcolor="#2b7370 [1604]" stroked="f" strokeweight=".5pt">
                      <v:shadow on="t" color="black" offset="0,1pt"/>
                      <v:textbox>
                        <w:txbxContent>
                          <w:p w:rsidR="004F007F" w:rsidRPr="004F007F" w:rsidRDefault="004F007F" w:rsidP="004F007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4F007F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Choose to Sow Not Mow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37743C" w:rsidRDefault="005D768B" w:rsidP="00CE1E3B">
            <w:pPr>
              <w:pStyle w:val="Title"/>
            </w:pPr>
            <w:r>
              <w:t>No Grass or Leaves Please</w:t>
            </w:r>
          </w:p>
          <w:p w:rsidR="00CF1B6A" w:rsidRPr="0037743C" w:rsidRDefault="005D768B" w:rsidP="00CE1E3B">
            <w:pPr>
              <w:pStyle w:val="Subtitle"/>
            </w:pPr>
            <w:r>
              <w:t>City of Claremore’s Guide to Proper Landscape Material Disposal</w:t>
            </w:r>
          </w:p>
          <w:p w:rsidR="00CF1B6A" w:rsidRDefault="005D768B" w:rsidP="00CE1E3B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3435985</wp:posOffset>
                      </wp:positionV>
                      <wp:extent cx="2459355" cy="790575"/>
                      <wp:effectExtent l="133350" t="133350" r="131445" b="1619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935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:rsidR="005D768B" w:rsidRPr="00E85296" w:rsidRDefault="005D768B" w:rsidP="00EA54F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5296">
                                    <w:rPr>
                                      <w:sz w:val="20"/>
                                      <w:szCs w:val="20"/>
                                    </w:rPr>
                                    <w:t>Organic materia</w:t>
                                  </w:r>
                                  <w:r w:rsidR="00E85296" w:rsidRPr="00E85296">
                                    <w:rPr>
                                      <w:sz w:val="20"/>
                                      <w:szCs w:val="20"/>
                                    </w:rPr>
                                    <w:t>ls</w:t>
                                  </w:r>
                                  <w:r w:rsidR="00252650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E85296" w:rsidRPr="00E85296">
                                    <w:rPr>
                                      <w:sz w:val="20"/>
                                      <w:szCs w:val="20"/>
                                    </w:rPr>
                                    <w:t>such as leaves and grass</w:t>
                                  </w:r>
                                  <w:r w:rsidR="00252650">
                                    <w:rPr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E85296" w:rsidRPr="00E85296">
                                    <w:rPr>
                                      <w:sz w:val="20"/>
                                      <w:szCs w:val="20"/>
                                    </w:rPr>
                                    <w:t xml:space="preserve"> deplete oxygen fro</w:t>
                                  </w:r>
                                  <w:r w:rsidR="00252650">
                                    <w:rPr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bookmarkStart w:id="0" w:name="_GoBack"/>
                                  <w:bookmarkEnd w:id="0"/>
                                  <w:r w:rsidR="00252650">
                                    <w:rPr>
                                      <w:sz w:val="20"/>
                                      <w:szCs w:val="20"/>
                                    </w:rPr>
                                    <w:t xml:space="preserve"> water when they </w:t>
                                  </w:r>
                                  <w:r w:rsidR="00EA54F3">
                                    <w:rPr>
                                      <w:sz w:val="20"/>
                                      <w:szCs w:val="20"/>
                                    </w:rPr>
                                    <w:t>deco</w:t>
                                  </w:r>
                                  <w:r w:rsidR="00252650">
                                    <w:rPr>
                                      <w:sz w:val="20"/>
                                      <w:szCs w:val="20"/>
                                    </w:rPr>
                                    <w:t>mpose which</w:t>
                                  </w:r>
                                  <w:r w:rsidR="00EA54F3">
                                    <w:rPr>
                                      <w:sz w:val="20"/>
                                      <w:szCs w:val="20"/>
                                    </w:rPr>
                                    <w:t xml:space="preserve"> living things need to survive.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32" type="#_x0000_t202" style="position:absolute;margin-left:.1pt;margin-top:270.55pt;width:193.6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" fillcolor="#c7eae8 [1300]" stroked="f" strokeweight=".5pt">
                      <v:shadow on="t" color="black" offset="0,1pt"/>
                      <v:textbox>
                        <w:txbxContent>
                          <w:p w:rsidR="005D768B" w:rsidRPr="00E85296" w:rsidRDefault="005D768B" w:rsidP="00EA54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5296">
                              <w:rPr>
                                <w:sz w:val="20"/>
                                <w:szCs w:val="20"/>
                              </w:rPr>
                              <w:t>Organic materia</w:t>
                            </w:r>
                            <w:r w:rsidR="00E85296" w:rsidRPr="00E85296">
                              <w:rPr>
                                <w:sz w:val="20"/>
                                <w:szCs w:val="20"/>
                              </w:rPr>
                              <w:t>ls</w:t>
                            </w:r>
                            <w:r w:rsidR="0025265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85296" w:rsidRPr="00E85296">
                              <w:rPr>
                                <w:sz w:val="20"/>
                                <w:szCs w:val="20"/>
                              </w:rPr>
                              <w:t>such as leaves and grass</w:t>
                            </w:r>
                            <w:r w:rsidR="00252650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="00E85296" w:rsidRPr="00E85296">
                              <w:rPr>
                                <w:sz w:val="20"/>
                                <w:szCs w:val="20"/>
                              </w:rPr>
                              <w:t xml:space="preserve"> deplete oxygen fro</w:t>
                            </w:r>
                            <w:r w:rsidR="00252650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bookmarkStart w:id="1" w:name="_GoBack"/>
                            <w:bookmarkEnd w:id="1"/>
                            <w:r w:rsidR="00252650">
                              <w:rPr>
                                <w:sz w:val="20"/>
                                <w:szCs w:val="20"/>
                              </w:rPr>
                              <w:t xml:space="preserve"> water when they </w:t>
                            </w:r>
                            <w:r w:rsidR="00EA54F3">
                              <w:rPr>
                                <w:sz w:val="20"/>
                                <w:szCs w:val="20"/>
                              </w:rPr>
                              <w:t>deco</w:t>
                            </w:r>
                            <w:r w:rsidR="00252650">
                              <w:rPr>
                                <w:sz w:val="20"/>
                                <w:szCs w:val="20"/>
                              </w:rPr>
                              <w:t>mpose which</w:t>
                            </w:r>
                            <w:r w:rsidR="00EA54F3">
                              <w:rPr>
                                <w:sz w:val="20"/>
                                <w:szCs w:val="20"/>
                              </w:rPr>
                              <w:t xml:space="preserve"> living things need to survive.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1B6A" w:rsidRPr="0037743C">
              <w:rPr>
                <w:noProof/>
                <w:lang w:eastAsia="en-US"/>
              </w:rPr>
              <w:drawing>
                <wp:inline distT="0" distB="0" distL="0" distR="0" wp14:anchorId="508132D9" wp14:editId="07889BB5">
                  <wp:extent cx="2471893" cy="329585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93" cy="3295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Default="00CE1E3B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:rsidTr="00955749">
        <w:trPr>
          <w:trHeight w:hRule="exact" w:val="10350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37743C" w:rsidP="0037743C">
            <w:r>
              <w:rPr>
                <w:noProof/>
                <w:lang w:eastAsia="en-US"/>
              </w:rPr>
              <w:drawing>
                <wp:inline distT="0" distB="0" distL="0" distR="0" wp14:anchorId="05118748" wp14:editId="0C7F753B">
                  <wp:extent cx="2633472" cy="20432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72" cy="20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543A64" w:rsidP="0037743C">
            <w:pPr>
              <w:pStyle w:val="Heading1"/>
            </w:pPr>
            <w:r>
              <w:t>Disposal Options</w:t>
            </w:r>
          </w:p>
          <w:p w:rsidR="0037743C" w:rsidRDefault="00543A64" w:rsidP="00543A64">
            <w:r>
              <w:t>There are several ways to dispose of your lawn waste. Some are better than others.</w:t>
            </w:r>
            <w:r w:rsidR="00E1089D">
              <w:t xml:space="preserve"> Listed below are the options and some info about each option. </w:t>
            </w:r>
            <w:r>
              <w:t xml:space="preserve"> </w:t>
            </w:r>
          </w:p>
          <w:p w:rsidR="00543A64" w:rsidRDefault="00543A64" w:rsidP="00E1089D">
            <w:pPr>
              <w:pStyle w:val="ListParagraph"/>
              <w:numPr>
                <w:ilvl w:val="0"/>
                <w:numId w:val="15"/>
              </w:numPr>
            </w:pPr>
            <w:r w:rsidRPr="00543A64">
              <w:rPr>
                <w:b/>
              </w:rPr>
              <w:t>Use a mulching mower.</w:t>
            </w:r>
            <w:r>
              <w:t xml:space="preserve"> This is th</w:t>
            </w:r>
            <w:r w:rsidR="00392F8E">
              <w:t>e easiest. Mulching grass &amp; leaves it</w:t>
            </w:r>
            <w:r>
              <w:t xml:space="preserve"> eliminates the need for fertilizer and returns nutrients back to the soil.  </w:t>
            </w:r>
          </w:p>
          <w:p w:rsidR="00392F8E" w:rsidRDefault="00392F8E" w:rsidP="00E1089D">
            <w:pPr>
              <w:pStyle w:val="ListParagraph"/>
              <w:numPr>
                <w:ilvl w:val="0"/>
                <w:numId w:val="15"/>
              </w:numPr>
            </w:pPr>
            <w:r>
              <w:rPr>
                <w:b/>
              </w:rPr>
              <w:t xml:space="preserve">Composting. </w:t>
            </w:r>
            <w:r>
              <w:t xml:space="preserve">Grass can be a great addition to kitchen compost that can produce healthy soil for future use. </w:t>
            </w:r>
            <w:r>
              <w:rPr>
                <w:b/>
              </w:rPr>
              <w:t xml:space="preserve"> </w:t>
            </w:r>
          </w:p>
          <w:p w:rsidR="00543A64" w:rsidRDefault="00543A64" w:rsidP="00543A64">
            <w:pPr>
              <w:pStyle w:val="ListParagraph"/>
              <w:numPr>
                <w:ilvl w:val="0"/>
                <w:numId w:val="15"/>
              </w:numPr>
            </w:pPr>
            <w:r>
              <w:rPr>
                <w:b/>
              </w:rPr>
              <w:t>Use the green waste site.</w:t>
            </w:r>
            <w:r w:rsidR="00FB5EFD">
              <w:t xml:space="preserve"> After severe storm events the city may have storm debris pick-up.</w:t>
            </w:r>
            <w:r w:rsidR="00C70A7C">
              <w:t xml:space="preserve"> Visit the City of Claremore’s</w:t>
            </w:r>
            <w:r w:rsidR="00FB5EFD">
              <w:t xml:space="preserve"> website for info.</w:t>
            </w:r>
          </w:p>
          <w:p w:rsidR="00543A64" w:rsidRDefault="00543A64" w:rsidP="00392F8E">
            <w:pPr>
              <w:pStyle w:val="ListParagraph"/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E85296" w:rsidRDefault="00E85296" w:rsidP="00E85296">
            <w:pPr>
              <w:pStyle w:val="Quote"/>
            </w:pPr>
            <w:r w:rsidRPr="00E85296">
              <w:t>“Unless someone like you cares a whole awful lot, nothing is going to get better, it’s not”</w:t>
            </w:r>
          </w:p>
          <w:p w:rsidR="00E85296" w:rsidRPr="00E85296" w:rsidRDefault="00E85296" w:rsidP="00E85296">
            <w:pPr>
              <w:pStyle w:val="Quote"/>
            </w:pPr>
          </w:p>
          <w:p w:rsidR="00E85296" w:rsidRDefault="00E85296" w:rsidP="00E85296">
            <w:pPr>
              <w:pStyle w:val="Quote"/>
            </w:pPr>
            <w:r>
              <w:t xml:space="preserve">Dr. Seuss “The Lorax” </w:t>
            </w:r>
          </w:p>
          <w:p w:rsidR="00075279" w:rsidRDefault="006A1176" w:rsidP="0037743C">
            <w:pPr>
              <w:rPr>
                <w:color w:val="2B7471" w:themeColor="accent1" w:themeShade="80"/>
                <w:sz w:val="30"/>
                <w:szCs w:val="30"/>
              </w:rPr>
            </w:pPr>
            <w:r>
              <w:rPr>
                <w:color w:val="2B7471" w:themeColor="accent1" w:themeShade="80"/>
                <w:sz w:val="30"/>
                <w:szCs w:val="30"/>
              </w:rPr>
              <w:t>Other Ways to Help</w:t>
            </w:r>
          </w:p>
          <w:p w:rsidR="006A1176" w:rsidRDefault="006A1176" w:rsidP="006A1176">
            <w:pPr>
              <w:pStyle w:val="ListParagraph"/>
              <w:numPr>
                <w:ilvl w:val="0"/>
                <w:numId w:val="16"/>
              </w:numPr>
              <w:rPr>
                <w:color w:val="auto"/>
                <w:szCs w:val="30"/>
              </w:rPr>
            </w:pPr>
            <w:r w:rsidRPr="00582E51">
              <w:rPr>
                <w:b/>
                <w:color w:val="auto"/>
                <w:szCs w:val="30"/>
              </w:rPr>
              <w:t>Plant a pollinator garden</w:t>
            </w:r>
            <w:r>
              <w:rPr>
                <w:color w:val="auto"/>
                <w:szCs w:val="30"/>
              </w:rPr>
              <w:t xml:space="preserve">. This reduces the amount of grass needing to be mowed. </w:t>
            </w:r>
          </w:p>
          <w:p w:rsidR="006A1176" w:rsidRDefault="006A1176" w:rsidP="006A1176">
            <w:pPr>
              <w:pStyle w:val="ListParagraph"/>
              <w:numPr>
                <w:ilvl w:val="0"/>
                <w:numId w:val="16"/>
              </w:numPr>
              <w:rPr>
                <w:color w:val="auto"/>
                <w:szCs w:val="30"/>
              </w:rPr>
            </w:pPr>
            <w:r w:rsidRPr="00582E51">
              <w:rPr>
                <w:b/>
                <w:color w:val="auto"/>
                <w:szCs w:val="30"/>
              </w:rPr>
              <w:t>Plant Buffalo Grass</w:t>
            </w:r>
            <w:r>
              <w:rPr>
                <w:color w:val="auto"/>
                <w:szCs w:val="30"/>
              </w:rPr>
              <w:t xml:space="preserve">. This is a native Oklahoma </w:t>
            </w:r>
            <w:r w:rsidR="00A61BB0">
              <w:rPr>
                <w:color w:val="auto"/>
                <w:szCs w:val="30"/>
              </w:rPr>
              <w:t>prairie</w:t>
            </w:r>
            <w:r>
              <w:rPr>
                <w:color w:val="auto"/>
                <w:szCs w:val="30"/>
              </w:rPr>
              <w:t xml:space="preserve"> grass and does not grow very tall and is hardy in our climate</w:t>
            </w:r>
          </w:p>
          <w:p w:rsidR="006A1176" w:rsidRPr="006A1176" w:rsidRDefault="006A1176" w:rsidP="006A1176">
            <w:pPr>
              <w:pStyle w:val="ListParagraph"/>
              <w:numPr>
                <w:ilvl w:val="0"/>
                <w:numId w:val="16"/>
              </w:numPr>
              <w:rPr>
                <w:color w:val="auto"/>
                <w:szCs w:val="30"/>
              </w:rPr>
            </w:pPr>
            <w:r w:rsidRPr="00582E51">
              <w:rPr>
                <w:b/>
                <w:color w:val="auto"/>
                <w:szCs w:val="30"/>
              </w:rPr>
              <w:t>Use a fire pit</w:t>
            </w:r>
            <w:r>
              <w:rPr>
                <w:color w:val="auto"/>
                <w:szCs w:val="30"/>
              </w:rPr>
              <w:t xml:space="preserve">. Fire Pits can be useful for burning sticks and branches. Bonus: it helps deter mosquitos. They hate smoke. </w:t>
            </w:r>
          </w:p>
          <w:p w:rsidR="0037743C" w:rsidRDefault="00A61BB0" w:rsidP="0037743C">
            <w:pPr>
              <w:pStyle w:val="Heading1"/>
            </w:pPr>
            <w:r>
              <w:t>Using These Methods Can Save Time &amp; Money</w:t>
            </w:r>
          </w:p>
          <w:p w:rsidR="0037743C" w:rsidRDefault="00A61BB0" w:rsidP="00A61BB0">
            <w:r>
              <w:t xml:space="preserve">To have the City of Claremore come and pick up your yard waste there is a </w:t>
            </w:r>
            <w:r w:rsidR="009F49BD">
              <w:t>minimum</w:t>
            </w:r>
            <w:r>
              <w:t xml:space="preserve"> charge of $50. For more information </w:t>
            </w:r>
            <w:r w:rsidR="009F49BD">
              <w:t>contact t</w:t>
            </w:r>
            <w:r w:rsidR="00972A08">
              <w:t>he city utility office at 918-341-0456.</w:t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972A08" w:rsidRDefault="00972A08">
            <w:pPr>
              <w:pStyle w:val="Heading2"/>
              <w:rPr>
                <w:color w:val="2B7471" w:themeColor="accent1" w:themeShade="80"/>
              </w:rPr>
            </w:pPr>
            <w:r w:rsidRPr="00972A08">
              <w:rPr>
                <w:color w:val="2B7471" w:themeColor="accent1" w:themeShade="80"/>
              </w:rPr>
              <w:t>Municipal Sewer Systems</w:t>
            </w:r>
          </w:p>
          <w:p w:rsidR="00972A08" w:rsidRDefault="00972A08" w:rsidP="00972A08">
            <w:pPr>
              <w:spacing w:after="0" w:line="240" w:lineRule="auto"/>
            </w:pPr>
            <w:r>
              <w:t>The City of Claremore has two types of sewers.</w:t>
            </w:r>
          </w:p>
          <w:p w:rsidR="00972A08" w:rsidRDefault="00972A08" w:rsidP="00972A0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EC503C">
              <w:rPr>
                <w:b/>
              </w:rPr>
              <w:t>Sanitary sewer</w:t>
            </w:r>
            <w:r>
              <w:t xml:space="preserve">- Drains from your indoor house drains. To the waste water treatment plant. Where the water is cleaned before being discharged to the lake, river, or stream. </w:t>
            </w:r>
          </w:p>
          <w:p w:rsidR="00972A08" w:rsidRDefault="00972A08" w:rsidP="00972A08">
            <w:pPr>
              <w:pStyle w:val="ListParagraph"/>
              <w:numPr>
                <w:ilvl w:val="0"/>
                <w:numId w:val="17"/>
              </w:numPr>
              <w:spacing w:after="0" w:line="240" w:lineRule="auto"/>
            </w:pPr>
            <w:r w:rsidRPr="00EC503C">
              <w:rPr>
                <w:b/>
              </w:rPr>
              <w:t>Storm Sewer</w:t>
            </w:r>
            <w:r>
              <w:t xml:space="preserve">- Drains from the street drains or ditches and does </w:t>
            </w:r>
            <w:r w:rsidRPr="00EC503C">
              <w:rPr>
                <w:b/>
              </w:rPr>
              <w:t>NOT</w:t>
            </w:r>
            <w:r>
              <w:t xml:space="preserve"> get cleaned before going into our lakes, rivers and streams. </w:t>
            </w:r>
          </w:p>
          <w:p w:rsidR="0037743C" w:rsidRDefault="0037743C"/>
          <w:p w:rsidR="00972A08" w:rsidRPr="0081566D" w:rsidRDefault="00972A08" w:rsidP="00972A08">
            <w:pPr>
              <w:pStyle w:val="Heading2"/>
              <w:rPr>
                <w:color w:val="2B7471" w:themeColor="accent1" w:themeShade="80"/>
              </w:rPr>
            </w:pPr>
            <w:r w:rsidRPr="0081566D">
              <w:rPr>
                <w:color w:val="2B7471" w:themeColor="accent1" w:themeShade="80"/>
              </w:rPr>
              <w:t>Storm Drains Are Not for Grass</w:t>
            </w:r>
          </w:p>
          <w:p w:rsidR="00972A08" w:rsidRPr="00972A08" w:rsidRDefault="00972A08" w:rsidP="00972A08">
            <w:r>
              <w:t xml:space="preserve">Remember it is illegal to blow are sweep grass, leaves or other debris into the city’s storm drains. </w:t>
            </w:r>
          </w:p>
          <w:p w:rsidR="0037743C" w:rsidRDefault="00A61BB0">
            <w:pPr>
              <w:pStyle w:val="Heading1"/>
            </w:pPr>
            <w:r>
              <w:t xml:space="preserve">To Schedule a Brush or Yard Waste Pick-up Contact: </w:t>
            </w:r>
          </w:p>
          <w:sdt>
            <w:sdtPr>
              <w:id w:val="883065717"/>
              <w:placeholder>
                <w:docPart w:val="D9DDB0272B6F402EB1C40A4232376AEF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:rsidR="00252650" w:rsidRPr="007B03D6" w:rsidRDefault="00252650" w:rsidP="007B03D6">
                <w:pPr>
                  <w:pStyle w:val="ContactInfo"/>
                </w:pPr>
                <w:r>
                  <w:t xml:space="preserve">City of Claremore </w:t>
                </w:r>
              </w:p>
            </w:sdtContent>
          </w:sdt>
          <w:p w:rsidR="003270C5" w:rsidRDefault="00A61BB0" w:rsidP="003270C5">
            <w:pPr>
              <w:pStyle w:val="ReturnAddress"/>
              <w:rPr>
                <w:color w:val="262626" w:themeColor="text1" w:themeTint="D9"/>
              </w:rPr>
            </w:pPr>
            <w:r>
              <w:t xml:space="preserve">918-341-0456 or visit </w:t>
            </w:r>
            <w:r>
              <w:br/>
            </w:r>
            <w:hyperlink r:id="rId19" w:history="1">
              <w:r w:rsidRPr="00A61BB0">
                <w:rPr>
                  <w:color w:val="0000FF"/>
                  <w:u w:val="single"/>
                </w:rPr>
                <w:t>https://www.claremorecity.com/286/Brush-Pick-Up</w:t>
              </w:r>
            </w:hyperlink>
            <w:r>
              <w:rPr>
                <w:color w:val="262626" w:themeColor="text1" w:themeTint="D9"/>
              </w:rPr>
              <w:t xml:space="preserve"> </w:t>
            </w:r>
          </w:p>
          <w:p w:rsidR="00972A08" w:rsidRDefault="00972A08" w:rsidP="003270C5">
            <w:pPr>
              <w:pStyle w:val="ReturnAddress"/>
              <w:rPr>
                <w:color w:val="262626" w:themeColor="text1" w:themeTint="D9"/>
              </w:rPr>
            </w:pPr>
          </w:p>
          <w:p w:rsidR="00972A08" w:rsidRDefault="00972A08" w:rsidP="003270C5">
            <w:pPr>
              <w:pStyle w:val="ReturnAddress"/>
            </w:pPr>
          </w:p>
          <w:p w:rsidR="0037743C" w:rsidRDefault="0037743C">
            <w:pPr>
              <w:pStyle w:val="ContactInfo"/>
            </w:pPr>
          </w:p>
          <w:p w:rsidR="0037743C" w:rsidRDefault="0037743C">
            <w:pPr>
              <w:pStyle w:val="ContactInfo"/>
            </w:pPr>
          </w:p>
          <w:p w:rsidR="0037743C" w:rsidRDefault="0037743C" w:rsidP="00972A08">
            <w:pPr>
              <w:pStyle w:val="Website"/>
            </w:pPr>
          </w:p>
        </w:tc>
      </w:tr>
    </w:tbl>
    <w:p w:rsidR="00ED7C90" w:rsidRPr="000E2C45" w:rsidRDefault="00ED7C90" w:rsidP="00D91EF3">
      <w:pPr>
        <w:pStyle w:val="NoSpacing"/>
        <w:rPr>
          <w:sz w:val="6"/>
        </w:rPr>
      </w:pPr>
    </w:p>
    <w:sectPr w:rsidR="00ED7C90" w:rsidRPr="000E2C45" w:rsidSect="00CD4ED2"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A2E" w:rsidRDefault="006B5A2E" w:rsidP="0037743C">
      <w:pPr>
        <w:spacing w:after="0" w:line="240" w:lineRule="auto"/>
      </w:pPr>
      <w:r>
        <w:separator/>
      </w:r>
    </w:p>
  </w:endnote>
  <w:endnote w:type="continuationSeparator" w:id="0">
    <w:p w:rsidR="006B5A2E" w:rsidRDefault="006B5A2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Default="000E2C45">
    <w:pPr>
      <w:pStyle w:val="Footer"/>
    </w:pPr>
    <w:r>
      <w:rPr>
        <w:noProof/>
        <w:lang w:eastAsia="en-US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68335EE" id="Continuation footer rectangle" o:spid="_x0000_s1026" alt="Continuation footer rectangle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Footer"/>
      <w:tabs>
        <w:tab w:val="left" w:pos="10513"/>
      </w:tabs>
    </w:pPr>
    <w:r>
      <w:rPr>
        <w:noProof/>
        <w:lang w:eastAsia="en-US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7C41A27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" fillcolor="#2b7370 [1604]" stroked="f" strokeweight="1pt">
              <w10:anchorlock/>
            </v:rect>
          </w:pict>
        </mc:Fallback>
      </mc:AlternateContent>
    </w:r>
    <w:r>
      <w:tab/>
    </w:r>
    <w:r>
      <w:rPr>
        <w:noProof/>
        <w:lang w:eastAsia="en-US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58D586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A2E" w:rsidRDefault="006B5A2E" w:rsidP="0037743C">
      <w:pPr>
        <w:spacing w:after="0" w:line="240" w:lineRule="auto"/>
      </w:pPr>
      <w:r>
        <w:separator/>
      </w:r>
    </w:p>
  </w:footnote>
  <w:footnote w:type="continuationSeparator" w:id="0">
    <w:p w:rsidR="006B5A2E" w:rsidRDefault="006B5A2E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DF64724"/>
    <w:multiLevelType w:val="hybridMultilevel"/>
    <w:tmpl w:val="DC345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E7575"/>
    <w:multiLevelType w:val="hybridMultilevel"/>
    <w:tmpl w:val="CDB8C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A74E0"/>
    <w:multiLevelType w:val="hybridMultilevel"/>
    <w:tmpl w:val="F2A8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0098A"/>
    <w:multiLevelType w:val="hybridMultilevel"/>
    <w:tmpl w:val="3C120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8B"/>
    <w:rsid w:val="00016C11"/>
    <w:rsid w:val="00021D5F"/>
    <w:rsid w:val="00024AA8"/>
    <w:rsid w:val="000425F6"/>
    <w:rsid w:val="00046B7F"/>
    <w:rsid w:val="00075279"/>
    <w:rsid w:val="000E2C45"/>
    <w:rsid w:val="00252650"/>
    <w:rsid w:val="0027203B"/>
    <w:rsid w:val="00275195"/>
    <w:rsid w:val="00282012"/>
    <w:rsid w:val="002F5ECB"/>
    <w:rsid w:val="00300A46"/>
    <w:rsid w:val="00325709"/>
    <w:rsid w:val="003270C5"/>
    <w:rsid w:val="003309C2"/>
    <w:rsid w:val="003435D8"/>
    <w:rsid w:val="003706C3"/>
    <w:rsid w:val="0037743C"/>
    <w:rsid w:val="00392F8E"/>
    <w:rsid w:val="00397D6D"/>
    <w:rsid w:val="003E1E9B"/>
    <w:rsid w:val="00400FAF"/>
    <w:rsid w:val="00425687"/>
    <w:rsid w:val="00431710"/>
    <w:rsid w:val="00453331"/>
    <w:rsid w:val="0048709F"/>
    <w:rsid w:val="004F007F"/>
    <w:rsid w:val="00543A64"/>
    <w:rsid w:val="00555FE1"/>
    <w:rsid w:val="00582E51"/>
    <w:rsid w:val="005D768B"/>
    <w:rsid w:val="005F496D"/>
    <w:rsid w:val="00632BB1"/>
    <w:rsid w:val="006368D1"/>
    <w:rsid w:val="00636FE2"/>
    <w:rsid w:val="00651B81"/>
    <w:rsid w:val="0069002D"/>
    <w:rsid w:val="006A1176"/>
    <w:rsid w:val="006B5A2E"/>
    <w:rsid w:val="006D2C3E"/>
    <w:rsid w:val="00704FD6"/>
    <w:rsid w:val="00712321"/>
    <w:rsid w:val="00726D69"/>
    <w:rsid w:val="007327A6"/>
    <w:rsid w:val="00751AA2"/>
    <w:rsid w:val="007B03D6"/>
    <w:rsid w:val="007C70E3"/>
    <w:rsid w:val="0081566D"/>
    <w:rsid w:val="008F0EFF"/>
    <w:rsid w:val="00955749"/>
    <w:rsid w:val="00972A08"/>
    <w:rsid w:val="009775E0"/>
    <w:rsid w:val="009C0FD0"/>
    <w:rsid w:val="009C3321"/>
    <w:rsid w:val="009F49BD"/>
    <w:rsid w:val="00A01D2E"/>
    <w:rsid w:val="00A25C09"/>
    <w:rsid w:val="00A4130D"/>
    <w:rsid w:val="00A61BB0"/>
    <w:rsid w:val="00A92C80"/>
    <w:rsid w:val="00B173B8"/>
    <w:rsid w:val="00C577E1"/>
    <w:rsid w:val="00C70A7C"/>
    <w:rsid w:val="00CA1864"/>
    <w:rsid w:val="00CD1B39"/>
    <w:rsid w:val="00CD4ED2"/>
    <w:rsid w:val="00CE1E3B"/>
    <w:rsid w:val="00CF1B6A"/>
    <w:rsid w:val="00D2631E"/>
    <w:rsid w:val="00D91EF3"/>
    <w:rsid w:val="00DC332A"/>
    <w:rsid w:val="00E1089D"/>
    <w:rsid w:val="00E36671"/>
    <w:rsid w:val="00E75E55"/>
    <w:rsid w:val="00E85296"/>
    <w:rsid w:val="00E938FB"/>
    <w:rsid w:val="00EA54F3"/>
    <w:rsid w:val="00ED7C90"/>
    <w:rsid w:val="00F75339"/>
    <w:rsid w:val="00F91541"/>
    <w:rsid w:val="00F92F7E"/>
    <w:rsid w:val="00FB1F73"/>
    <w:rsid w:val="00FB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643C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www.claremorecity.com/286/Brush-Pick-Up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0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onnot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DDB0272B6F402EB1C40A4232376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DB68C-72CF-4040-9471-71702B95C405}"/>
      </w:docPartPr>
      <w:docPartBody>
        <w:p w:rsidR="00D07FBF" w:rsidRDefault="00DE4808">
          <w:pPr>
            <w:pStyle w:val="D9DDB0272B6F402EB1C40A4232376AEF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808"/>
    <w:rsid w:val="001C5A93"/>
    <w:rsid w:val="00357F03"/>
    <w:rsid w:val="00491D46"/>
    <w:rsid w:val="008A4491"/>
    <w:rsid w:val="00D07FBF"/>
    <w:rsid w:val="00DE4808"/>
    <w:rsid w:val="00FD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59C38654A954D21AED546FE6B78A5CA">
    <w:name w:val="459C38654A954D21AED546FE6B78A5CA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C073D9BF950D4581AB2EC247B2A97D9D">
    <w:name w:val="C073D9BF950D4581AB2EC247B2A97D9D"/>
  </w:style>
  <w:style w:type="paragraph" w:customStyle="1" w:styleId="58E962604A5C4D20888B551E57E430C8">
    <w:name w:val="58E962604A5C4D20888B551E57E430C8"/>
  </w:style>
  <w:style w:type="paragraph" w:customStyle="1" w:styleId="898D637F74D04E83B0CFBA3A840279A4">
    <w:name w:val="898D637F74D04E83B0CFBA3A840279A4"/>
  </w:style>
  <w:style w:type="paragraph" w:customStyle="1" w:styleId="0E4D832791F34C29AA12FE7E2FE3554B">
    <w:name w:val="0E4D832791F34C29AA12FE7E2FE3554B"/>
  </w:style>
  <w:style w:type="paragraph" w:customStyle="1" w:styleId="CE78397D302D49B7A915A8D536204AAE">
    <w:name w:val="CE78397D302D49B7A915A8D536204AAE"/>
  </w:style>
  <w:style w:type="paragraph" w:customStyle="1" w:styleId="54CBED87E3A242F98C3DF8B4571D3E3E">
    <w:name w:val="54CBED87E3A242F98C3DF8B4571D3E3E"/>
  </w:style>
  <w:style w:type="paragraph" w:customStyle="1" w:styleId="301375040FAD4A07A34F9CAD2671E0A0">
    <w:name w:val="301375040FAD4A07A34F9CAD2671E0A0"/>
  </w:style>
  <w:style w:type="paragraph" w:customStyle="1" w:styleId="6C6FFEB2C115437583082BDC714597A7">
    <w:name w:val="6C6FFEB2C115437583082BDC714597A7"/>
  </w:style>
  <w:style w:type="paragraph" w:customStyle="1" w:styleId="59CED20297914C5EB504CBD0C0D20BBD">
    <w:name w:val="59CED20297914C5EB504CBD0C0D20BBD"/>
  </w:style>
  <w:style w:type="paragraph" w:customStyle="1" w:styleId="2CE4C56A0EB548509FF7CF0E72E04239">
    <w:name w:val="2CE4C56A0EB548509FF7CF0E72E04239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A4C4F3747E434FCC88556A5CF7A96283">
    <w:name w:val="A4C4F3747E434FCC88556A5CF7A96283"/>
  </w:style>
  <w:style w:type="paragraph" w:customStyle="1" w:styleId="B23F394F8DFC401FACA2AE00C23A94CE">
    <w:name w:val="B23F394F8DFC401FACA2AE00C23A94CE"/>
  </w:style>
  <w:style w:type="paragraph" w:customStyle="1" w:styleId="FAC56B020DDC4A6C98FA4FA2D584C700">
    <w:name w:val="FAC56B020DDC4A6C98FA4FA2D584C700"/>
  </w:style>
  <w:style w:type="paragraph" w:customStyle="1" w:styleId="2703C1A55FCE4833899AD50EB889D8C7">
    <w:name w:val="2703C1A55FCE4833899AD50EB889D8C7"/>
  </w:style>
  <w:style w:type="paragraph" w:customStyle="1" w:styleId="F93C3E54B34840D8B059EF9B7C5C699F">
    <w:name w:val="F93C3E54B34840D8B059EF9B7C5C699F"/>
  </w:style>
  <w:style w:type="paragraph" w:customStyle="1" w:styleId="772BB413298F441186D4E94B01D1E54A">
    <w:name w:val="772BB413298F441186D4E94B01D1E54A"/>
  </w:style>
  <w:style w:type="paragraph" w:customStyle="1" w:styleId="1847AEF173B8470B867BCB6CAFBAF718">
    <w:name w:val="1847AEF173B8470B867BCB6CAFBAF718"/>
  </w:style>
  <w:style w:type="paragraph" w:customStyle="1" w:styleId="6CB1E946553D46568429A17C6E2B26DB">
    <w:name w:val="6CB1E946553D46568429A17C6E2B26DB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D82DF22859E74646B4FADFBF374C07C4">
    <w:name w:val="D82DF22859E74646B4FADFBF374C07C4"/>
  </w:style>
  <w:style w:type="paragraph" w:customStyle="1" w:styleId="1987D664A0A94DA48D0E154AD74CBCA7">
    <w:name w:val="1987D664A0A94DA48D0E154AD74CBCA7"/>
  </w:style>
  <w:style w:type="paragraph" w:customStyle="1" w:styleId="D9DDB0272B6F402EB1C40A4232376AEF">
    <w:name w:val="D9DDB0272B6F402EB1C40A4232376AEF"/>
  </w:style>
  <w:style w:type="paragraph" w:customStyle="1" w:styleId="268603FD56D14B5FBA565D4995AD3C1C">
    <w:name w:val="268603FD56D14B5FBA565D4995AD3C1C"/>
  </w:style>
  <w:style w:type="paragraph" w:customStyle="1" w:styleId="A941ED11700A41DAAA7CA2C5DE8AD972">
    <w:name w:val="A941ED11700A41DAAA7CA2C5DE8AD972"/>
  </w:style>
  <w:style w:type="paragraph" w:customStyle="1" w:styleId="135615028E79433CB82C32B707B5CA35">
    <w:name w:val="135615028E79433CB82C32B707B5CA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wp14"&gt;&lt;w:body&gt;&lt;w:p w:rsidR="0037743C" w:rsidRPr="007B03D6" w:rsidRDefault="00A61BB0" w:rsidP="007B03D6"&gt;&lt;w:pPr&gt;&lt;w:pStyle w:val="ContactInfo"/&gt;&lt;/w:pPr&gt;&lt;w:r&gt;&lt;w:t xml:space="preserve"&gt;City of Claremore &lt;/w:t&gt;&lt;/w:r&gt;&lt;/w:p&gt;&lt;w:p w:rsidR="00000000" w:rsidRDefault="00A86EB7"/&gt;&lt;w:sectPr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w:val="0DF64724"/&gt;&lt;w:multiLevelType w:val="hybridMultilevel"/&gt;&lt;w:tmpl w:val="DC3458BA"/&gt;&lt;w:lvl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w:abstractNumId="11" w15:restartNumberingAfterBreak="0"&gt;&lt;w:nsid w:val="1F6E7575"/&gt;&lt;w:multiLevelType w:val="hybridMultilevel"/&gt;&lt;w:tmpl w:val="CDB8C168"/&gt;&lt;w:lvl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w:val="12"/&gt;&lt;/w:num&gt;&lt;w:num w:numId="15"&gt;&lt;w:abstractNumId w:val="11"/&gt;&lt;/w:num&gt;&lt;w:num w:numId="16"&gt;&lt;w:abstractNumId w:val="10"/&gt;&lt;/w:num&gt;&lt;/w:numbering&gt;&lt;/pkg:xmlData&gt;&lt;/pkg:part&gt;&lt;/pkg:package&gt;
</CustomerName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CE6A983-839F-4D49-8816-33DD0DC5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2020-08-18T16:49:00Z</dcterms:created>
  <dcterms:modified xsi:type="dcterms:W3CDTF">2021-06-04T14:09:00Z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